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544E" w14:textId="560289C4" w:rsidR="00A15392" w:rsidRPr="00CB085C" w:rsidRDefault="00404344" w:rsidP="00A15392">
      <w:pPr>
        <w:pStyle w:val="ReportHeading1"/>
        <w:jc w:val="both"/>
        <w:rPr>
          <w:color w:val="005870" w:themeColor="accent4"/>
        </w:rPr>
      </w:pPr>
      <w:bookmarkStart w:id="0" w:name="_Toc149743080"/>
      <w:bookmarkStart w:id="1" w:name="_Toc212460044"/>
      <w:bookmarkStart w:id="2" w:name="_Toc212460090"/>
      <w:bookmarkStart w:id="3" w:name="_Toc212460119"/>
      <w:r w:rsidRPr="00CB085C">
        <w:rPr>
          <w:color w:val="005870" w:themeColor="accent4"/>
        </w:rPr>
        <w:t>Objection to Equality Charters Application / Award Template</w:t>
      </w:r>
      <w:bookmarkEnd w:id="0"/>
      <w:bookmarkEnd w:id="1"/>
      <w:bookmarkEnd w:id="2"/>
      <w:bookmarkEnd w:id="3"/>
    </w:p>
    <w:p w14:paraId="308847D1" w14:textId="793B3F05" w:rsidR="004117C4" w:rsidRDefault="005750F9" w:rsidP="00CB085C">
      <w:pPr>
        <w:pStyle w:val="BodyText"/>
        <w:ind w:left="0"/>
        <w:jc w:val="both"/>
        <w:rPr>
          <w:sz w:val="22"/>
          <w:szCs w:val="22"/>
          <w:lang w:val="en-GB"/>
        </w:rPr>
      </w:pPr>
      <w:r w:rsidRPr="00962B85">
        <w:rPr>
          <w:sz w:val="22"/>
          <w:szCs w:val="22"/>
          <w:lang w:val="en-GB"/>
        </w:rPr>
        <w:t>This template is for use by those who wish to submit an objection to a</w:t>
      </w:r>
      <w:r w:rsidRPr="00962B85" w:rsidDel="00264153">
        <w:rPr>
          <w:sz w:val="22"/>
          <w:szCs w:val="22"/>
          <w:lang w:val="en-GB"/>
        </w:rPr>
        <w:t>n</w:t>
      </w:r>
      <w:r w:rsidRPr="00962B85">
        <w:rPr>
          <w:sz w:val="22"/>
          <w:szCs w:val="22"/>
          <w:lang w:val="en-GB"/>
        </w:rPr>
        <w:t xml:space="preserve"> Equality Charters application/award.</w:t>
      </w:r>
    </w:p>
    <w:p w14:paraId="5034A481" w14:textId="641AD6AF" w:rsidR="005914A0" w:rsidRPr="00E970AA" w:rsidRDefault="005914A0" w:rsidP="00CB085C">
      <w:pPr>
        <w:pStyle w:val="BodyText"/>
        <w:ind w:left="0"/>
        <w:jc w:val="both"/>
        <w:rPr>
          <w:sz w:val="22"/>
          <w:szCs w:val="22"/>
          <w:lang w:val="en-GB"/>
        </w:rPr>
      </w:pPr>
      <w:r w:rsidRPr="00E970AA">
        <w:rPr>
          <w:sz w:val="22"/>
          <w:szCs w:val="22"/>
          <w:lang w:val="en-GB"/>
        </w:rPr>
        <w:t>Wherever possible, Advance HE requests that interested parties aim to raise concerns about applications or awards and attempt to find a resolution with the relevant applicant/award-holder directly before raising an objection with Advance HE</w:t>
      </w:r>
      <w:r w:rsidR="00932122" w:rsidRPr="00E970AA">
        <w:rPr>
          <w:sz w:val="22"/>
          <w:szCs w:val="22"/>
          <w:lang w:val="en-GB"/>
        </w:rPr>
        <w:t>.</w:t>
      </w:r>
      <w:r w:rsidR="008020F9" w:rsidRPr="00E970AA">
        <w:rPr>
          <w:sz w:val="22"/>
          <w:szCs w:val="22"/>
          <w:lang w:val="en-GB"/>
        </w:rPr>
        <w:t xml:space="preserve"> Where appropriate, Advance HE may refer an objection back to an objector to follow-up via the appropriate complaints/appeals procedure within their institution and/or request the award-holding unit conducts their own investigation into a complaint and, if appropriate, notifies Advance HE of the outcome</w:t>
      </w:r>
      <w:r w:rsidR="00987BF8" w:rsidRPr="00E970AA">
        <w:rPr>
          <w:sz w:val="22"/>
          <w:szCs w:val="22"/>
          <w:lang w:val="en-GB"/>
        </w:rPr>
        <w:t>.</w:t>
      </w:r>
    </w:p>
    <w:p w14:paraId="012B6D7E" w14:textId="5DEB8CE0" w:rsidR="005750F9" w:rsidRPr="00962B85" w:rsidRDefault="005750F9" w:rsidP="00CB085C">
      <w:pPr>
        <w:pStyle w:val="BodyText"/>
        <w:ind w:left="0"/>
        <w:jc w:val="both"/>
        <w:rPr>
          <w:sz w:val="22"/>
          <w:szCs w:val="22"/>
          <w:lang w:val="en-GB"/>
        </w:rPr>
      </w:pPr>
      <w:r w:rsidRPr="00962B85">
        <w:rPr>
          <w:sz w:val="22"/>
          <w:szCs w:val="22"/>
          <w:lang w:val="en-GB"/>
        </w:rPr>
        <w:t>The new information which forms the basis for an objection must be independently verifiable and/or be received from a credible source.</w:t>
      </w:r>
    </w:p>
    <w:p w14:paraId="7A141B24" w14:textId="77777777" w:rsidR="005750F9" w:rsidRPr="00962B85" w:rsidRDefault="005750F9" w:rsidP="00CB085C">
      <w:pPr>
        <w:pStyle w:val="BodyText"/>
        <w:ind w:left="0"/>
        <w:jc w:val="both"/>
        <w:rPr>
          <w:sz w:val="22"/>
          <w:szCs w:val="22"/>
          <w:lang w:val="en-GB"/>
        </w:rPr>
      </w:pPr>
      <w:r w:rsidRPr="00962B85">
        <w:rPr>
          <w:sz w:val="22"/>
          <w:szCs w:val="22"/>
          <w:lang w:val="en-GB"/>
        </w:rPr>
        <w:t>The new information must be materially significant to the applicant’s/award-holder’s eligibility for the award because it provides evidence that they:</w:t>
      </w:r>
    </w:p>
    <w:p w14:paraId="70621FE6" w14:textId="0323FDD3" w:rsidR="005750F9" w:rsidRPr="00962B85" w:rsidRDefault="005750F9" w:rsidP="00CB085C">
      <w:pPr>
        <w:pStyle w:val="ListParagraph"/>
        <w:numPr>
          <w:ilvl w:val="0"/>
          <w:numId w:val="35"/>
        </w:numPr>
        <w:spacing w:before="120" w:after="240" w:line="259" w:lineRule="auto"/>
        <w:ind w:left="426"/>
        <w:jc w:val="both"/>
        <w:rPr>
          <w:b w:val="0"/>
          <w:bCs/>
          <w:sz w:val="22"/>
        </w:rPr>
      </w:pPr>
      <w:r w:rsidRPr="00962B85">
        <w:rPr>
          <w:b w:val="0"/>
          <w:bCs/>
          <w:sz w:val="22"/>
        </w:rPr>
        <w:t xml:space="preserve">have failed to adhere to or uphold the </w:t>
      </w:r>
      <w:r w:rsidR="00CC2ACB" w:rsidRPr="00962B85">
        <w:rPr>
          <w:b w:val="0"/>
          <w:bCs/>
          <w:sz w:val="22"/>
        </w:rPr>
        <w:t>C</w:t>
      </w:r>
      <w:r w:rsidRPr="00962B85">
        <w:rPr>
          <w:b w:val="0"/>
          <w:bCs/>
          <w:sz w:val="22"/>
        </w:rPr>
        <w:t xml:space="preserve">harter </w:t>
      </w:r>
      <w:r w:rsidR="00CC2ACB" w:rsidRPr="00962B85">
        <w:rPr>
          <w:b w:val="0"/>
          <w:bCs/>
          <w:sz w:val="22"/>
        </w:rPr>
        <w:t>P</w:t>
      </w:r>
      <w:r w:rsidRPr="00962B85">
        <w:rPr>
          <w:b w:val="0"/>
          <w:bCs/>
          <w:sz w:val="22"/>
        </w:rPr>
        <w:t>rinciples; and/or</w:t>
      </w:r>
    </w:p>
    <w:p w14:paraId="7F6EAE9D" w14:textId="77777777" w:rsidR="005750F9" w:rsidRPr="00962B85" w:rsidRDefault="005750F9" w:rsidP="00CB085C">
      <w:pPr>
        <w:pStyle w:val="ListParagraph"/>
        <w:numPr>
          <w:ilvl w:val="0"/>
          <w:numId w:val="35"/>
        </w:numPr>
        <w:spacing w:before="120" w:after="240" w:line="259" w:lineRule="auto"/>
        <w:ind w:left="426"/>
        <w:jc w:val="both"/>
        <w:rPr>
          <w:b w:val="0"/>
          <w:bCs/>
          <w:sz w:val="22"/>
        </w:rPr>
      </w:pPr>
      <w:r w:rsidRPr="00962B85">
        <w:rPr>
          <w:b w:val="0"/>
          <w:bCs/>
          <w:sz w:val="22"/>
        </w:rPr>
        <w:t>do not satisfy one or more of the award criteria.</w:t>
      </w:r>
    </w:p>
    <w:p w14:paraId="542DCB2C" w14:textId="77777777" w:rsidR="005750F9" w:rsidRPr="00962B85" w:rsidRDefault="005750F9" w:rsidP="00CB085C">
      <w:pPr>
        <w:pStyle w:val="BodyText"/>
        <w:ind w:left="0"/>
        <w:jc w:val="both"/>
        <w:rPr>
          <w:sz w:val="22"/>
          <w:szCs w:val="22"/>
          <w:lang w:val="en-GB"/>
        </w:rPr>
      </w:pPr>
      <w:r w:rsidRPr="00962B85">
        <w:rPr>
          <w:sz w:val="22"/>
          <w:szCs w:val="22"/>
          <w:lang w:val="en-GB"/>
        </w:rPr>
        <w:t>Advance HE will not consider information from anonymous sources, or which requires further investigation.</w:t>
      </w:r>
    </w:p>
    <w:p w14:paraId="7BD846D9" w14:textId="4146C5F2" w:rsidR="005750F9" w:rsidRPr="00962B85" w:rsidRDefault="005750F9" w:rsidP="00CB085C">
      <w:pPr>
        <w:pStyle w:val="BodyText"/>
        <w:ind w:left="0"/>
        <w:jc w:val="both"/>
        <w:rPr>
          <w:sz w:val="22"/>
          <w:szCs w:val="22"/>
          <w:lang w:val="en-GB"/>
        </w:rPr>
      </w:pPr>
      <w:r w:rsidRPr="00962B85">
        <w:rPr>
          <w:sz w:val="22"/>
          <w:szCs w:val="22"/>
          <w:lang w:val="en-GB"/>
        </w:rPr>
        <w:t xml:space="preserve">Please complete sections A, B, C and submit the completed form to the relevant Head of Charter </w:t>
      </w:r>
      <w:r w:rsidR="00FB7458">
        <w:rPr>
          <w:sz w:val="22"/>
          <w:szCs w:val="22"/>
          <w:lang w:val="en-GB"/>
        </w:rPr>
        <w:t xml:space="preserve">(or equivalent role) </w:t>
      </w:r>
      <w:r w:rsidRPr="00962B85">
        <w:rPr>
          <w:sz w:val="22"/>
          <w:szCs w:val="22"/>
          <w:lang w:val="en-GB"/>
        </w:rPr>
        <w:t>via email</w:t>
      </w:r>
      <w:r w:rsidR="00463123">
        <w:rPr>
          <w:sz w:val="22"/>
          <w:szCs w:val="22"/>
          <w:lang w:val="en-GB"/>
        </w:rPr>
        <w:t>;</w:t>
      </w:r>
      <w:r w:rsidRPr="00962B85">
        <w:rPr>
          <w:sz w:val="22"/>
          <w:szCs w:val="22"/>
          <w:lang w:val="en-GB"/>
        </w:rPr>
        <w:t xml:space="preserve"> Athena Swan</w:t>
      </w:r>
      <w:r w:rsidR="00C8224A">
        <w:rPr>
          <w:sz w:val="22"/>
          <w:szCs w:val="22"/>
          <w:lang w:val="en-GB"/>
        </w:rPr>
        <w:t xml:space="preserve"> UK</w:t>
      </w:r>
      <w:r w:rsidRPr="00962B85">
        <w:rPr>
          <w:sz w:val="22"/>
          <w:szCs w:val="22"/>
          <w:lang w:val="en-GB"/>
        </w:rPr>
        <w:t xml:space="preserve"> application/award: </w:t>
      </w:r>
      <w:hyperlink r:id="rId11">
        <w:r w:rsidRPr="00962B85">
          <w:rPr>
            <w:rStyle w:val="Hyperlink"/>
            <w:rFonts w:cs="Arial"/>
            <w:sz w:val="22"/>
            <w:szCs w:val="22"/>
            <w:lang w:val="en-GB"/>
          </w:rPr>
          <w:t>athena.swan@advance-he.ac.uk</w:t>
        </w:r>
      </w:hyperlink>
      <w:r w:rsidRPr="00962B85">
        <w:rPr>
          <w:sz w:val="22"/>
          <w:szCs w:val="22"/>
          <w:lang w:val="en-GB"/>
        </w:rPr>
        <w:t xml:space="preserve">; </w:t>
      </w:r>
      <w:r w:rsidR="002930F5">
        <w:rPr>
          <w:sz w:val="22"/>
          <w:szCs w:val="22"/>
          <w:lang w:val="en-GB"/>
        </w:rPr>
        <w:t xml:space="preserve">Athena Swan Cyprus: </w:t>
      </w:r>
      <w:hyperlink r:id="rId12" w:history="1">
        <w:r w:rsidR="002930F5" w:rsidRPr="008424ED">
          <w:rPr>
            <w:rStyle w:val="Hyperlink"/>
            <w:sz w:val="22"/>
            <w:szCs w:val="22"/>
            <w:lang w:val="en-GB"/>
          </w:rPr>
          <w:t>athenaswancyprus@advance-he.ac.uk</w:t>
        </w:r>
      </w:hyperlink>
      <w:r w:rsidR="002930F5">
        <w:rPr>
          <w:sz w:val="22"/>
          <w:szCs w:val="22"/>
          <w:lang w:val="en-GB"/>
        </w:rPr>
        <w:t xml:space="preserve">; </w:t>
      </w:r>
      <w:r w:rsidRPr="00962B85">
        <w:rPr>
          <w:sz w:val="22"/>
          <w:szCs w:val="22"/>
          <w:lang w:val="en-GB"/>
        </w:rPr>
        <w:t xml:space="preserve">Race Equality Charter application/award: </w:t>
      </w:r>
      <w:hyperlink r:id="rId13">
        <w:r w:rsidRPr="00962B85">
          <w:rPr>
            <w:rStyle w:val="Hyperlink"/>
            <w:rFonts w:cs="Arial"/>
            <w:sz w:val="22"/>
            <w:szCs w:val="22"/>
            <w:lang w:val="en-GB"/>
          </w:rPr>
          <w:t>racecharter@advance-he.ac.uk</w:t>
        </w:r>
      </w:hyperlink>
      <w:r w:rsidRPr="00962B85">
        <w:rPr>
          <w:sz w:val="22"/>
          <w:szCs w:val="22"/>
          <w:lang w:val="en-GB"/>
        </w:rPr>
        <w:t>.</w:t>
      </w:r>
    </w:p>
    <w:p w14:paraId="3322FA4E" w14:textId="77777777" w:rsidR="005750F9" w:rsidRPr="00962B85" w:rsidRDefault="005750F9" w:rsidP="005750F9">
      <w:pPr>
        <w:pStyle w:val="BodyText"/>
        <w:rPr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CB085C" w:rsidRPr="00CB085C" w14:paraId="13182356" w14:textId="77777777" w:rsidTr="00CB085C">
        <w:trPr>
          <w:trHeight w:val="340"/>
        </w:trPr>
        <w:tc>
          <w:tcPr>
            <w:tcW w:w="9016" w:type="dxa"/>
            <w:gridSpan w:val="2"/>
            <w:shd w:val="clear" w:color="auto" w:fill="005870" w:themeFill="accent4"/>
          </w:tcPr>
          <w:p w14:paraId="5FE94565" w14:textId="056C7352" w:rsidR="005750F9" w:rsidRPr="00CB085C" w:rsidRDefault="00B86D6F" w:rsidP="00907477">
            <w:pPr>
              <w:pStyle w:val="Heading4"/>
              <w:rPr>
                <w:b/>
                <w:bCs/>
                <w:i w:val="0"/>
                <w:iCs w:val="0"/>
                <w:color w:val="FFFFFF" w:themeColor="background1"/>
                <w:sz w:val="22"/>
              </w:rPr>
            </w:pPr>
            <w:r>
              <w:rPr>
                <w:rFonts w:ascii="ZWAdobeF" w:hAnsi="ZWAdobeF" w:cs="ZWAdobeF"/>
                <w:bCs/>
                <w:i w:val="0"/>
                <w:iCs w:val="0"/>
                <w:color w:val="auto"/>
                <w:spacing w:val="0"/>
                <w:sz w:val="2"/>
                <w:szCs w:val="2"/>
              </w:rPr>
              <w:t>0B</w:t>
            </w:r>
            <w:r w:rsidR="005750F9" w:rsidRPr="00CB085C">
              <w:rPr>
                <w:b/>
                <w:bCs/>
                <w:i w:val="0"/>
                <w:iCs w:val="0"/>
                <w:color w:val="FFFFFF" w:themeColor="background1"/>
                <w:sz w:val="22"/>
              </w:rPr>
              <w:t>Details of the Application or Award which is the subject of the objection</w:t>
            </w:r>
          </w:p>
        </w:tc>
      </w:tr>
      <w:tr w:rsidR="005750F9" w:rsidRPr="00962B85" w14:paraId="470EEA43" w14:textId="77777777" w:rsidTr="00907477">
        <w:tc>
          <w:tcPr>
            <w:tcW w:w="2689" w:type="dxa"/>
            <w:shd w:val="clear" w:color="auto" w:fill="D9D9D9" w:themeFill="background1" w:themeFillShade="D9"/>
          </w:tcPr>
          <w:p w14:paraId="20106672" w14:textId="77777777" w:rsidR="005750F9" w:rsidRPr="00962B85" w:rsidRDefault="005750F9" w:rsidP="00907477">
            <w:pPr>
              <w:rPr>
                <w:rFonts w:cs="Arial"/>
                <w:b/>
                <w:bCs/>
                <w:sz w:val="22"/>
              </w:rPr>
            </w:pPr>
            <w:r w:rsidRPr="00962B85">
              <w:rPr>
                <w:rFonts w:cs="Arial"/>
                <w:b/>
                <w:bCs/>
                <w:sz w:val="22"/>
              </w:rPr>
              <w:t xml:space="preserve">Institution </w:t>
            </w:r>
          </w:p>
        </w:tc>
        <w:tc>
          <w:tcPr>
            <w:tcW w:w="6327" w:type="dxa"/>
          </w:tcPr>
          <w:p w14:paraId="3036F2D7" w14:textId="77777777" w:rsidR="005750F9" w:rsidRPr="00962B85" w:rsidRDefault="005750F9" w:rsidP="00907477">
            <w:pPr>
              <w:rPr>
                <w:rFonts w:cs="Arial"/>
                <w:sz w:val="22"/>
              </w:rPr>
            </w:pPr>
          </w:p>
        </w:tc>
      </w:tr>
      <w:tr w:rsidR="005750F9" w:rsidRPr="00962B85" w14:paraId="64694779" w14:textId="77777777" w:rsidTr="00907477">
        <w:tc>
          <w:tcPr>
            <w:tcW w:w="2689" w:type="dxa"/>
            <w:shd w:val="clear" w:color="auto" w:fill="D9D9D9" w:themeFill="background1" w:themeFillShade="D9"/>
          </w:tcPr>
          <w:p w14:paraId="223DE31C" w14:textId="77777777" w:rsidR="005750F9" w:rsidRPr="00962B85" w:rsidRDefault="005750F9" w:rsidP="00907477">
            <w:pPr>
              <w:rPr>
                <w:rFonts w:cs="Arial"/>
                <w:b/>
                <w:bCs/>
                <w:sz w:val="22"/>
              </w:rPr>
            </w:pPr>
            <w:r w:rsidRPr="00962B85">
              <w:rPr>
                <w:rFonts w:cs="Arial"/>
                <w:b/>
                <w:bCs/>
                <w:sz w:val="22"/>
              </w:rPr>
              <w:t>Department</w:t>
            </w:r>
          </w:p>
        </w:tc>
        <w:tc>
          <w:tcPr>
            <w:tcW w:w="6327" w:type="dxa"/>
          </w:tcPr>
          <w:p w14:paraId="3B3E69B0" w14:textId="77777777" w:rsidR="005750F9" w:rsidRPr="00962B85" w:rsidRDefault="005750F9" w:rsidP="00907477">
            <w:pPr>
              <w:rPr>
                <w:rFonts w:cs="Arial"/>
                <w:i/>
                <w:iCs/>
                <w:sz w:val="22"/>
              </w:rPr>
            </w:pPr>
            <w:r w:rsidRPr="00962B85">
              <w:rPr>
                <w:rFonts w:cs="Arial"/>
                <w:i/>
                <w:iCs/>
                <w:sz w:val="22"/>
              </w:rPr>
              <w:t>Insert n/a if the application is institution-level</w:t>
            </w:r>
          </w:p>
        </w:tc>
      </w:tr>
    </w:tbl>
    <w:p w14:paraId="35E7D230" w14:textId="77777777" w:rsidR="005750F9" w:rsidRPr="00962B85" w:rsidRDefault="005750F9" w:rsidP="005750F9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CB085C" w:rsidRPr="00CB085C" w14:paraId="0E971E6E" w14:textId="77777777" w:rsidTr="00CB085C">
        <w:trPr>
          <w:trHeight w:val="340"/>
        </w:trPr>
        <w:tc>
          <w:tcPr>
            <w:tcW w:w="9016" w:type="dxa"/>
            <w:gridSpan w:val="2"/>
            <w:shd w:val="clear" w:color="auto" w:fill="005870" w:themeFill="accent4"/>
          </w:tcPr>
          <w:p w14:paraId="19773E20" w14:textId="72997D65" w:rsidR="005750F9" w:rsidRPr="00CB085C" w:rsidRDefault="00B86D6F" w:rsidP="00907477">
            <w:pPr>
              <w:pStyle w:val="Heading4"/>
              <w:rPr>
                <w:b/>
                <w:bCs/>
                <w:i w:val="0"/>
                <w:iCs w:val="0"/>
                <w:color w:val="FFFFFF" w:themeColor="background1"/>
                <w:sz w:val="22"/>
              </w:rPr>
            </w:pPr>
            <w:r>
              <w:rPr>
                <w:rFonts w:ascii="ZWAdobeF" w:hAnsi="ZWAdobeF" w:cs="ZWAdobeF"/>
                <w:bCs/>
                <w:i w:val="0"/>
                <w:iCs w:val="0"/>
                <w:color w:val="auto"/>
                <w:spacing w:val="0"/>
                <w:sz w:val="2"/>
                <w:szCs w:val="2"/>
              </w:rPr>
              <w:t>1B</w:t>
            </w:r>
            <w:r w:rsidR="005750F9" w:rsidRPr="00CB085C">
              <w:rPr>
                <w:b/>
                <w:bCs/>
                <w:i w:val="0"/>
                <w:iCs w:val="0"/>
                <w:color w:val="FFFFFF" w:themeColor="background1"/>
                <w:sz w:val="22"/>
              </w:rPr>
              <w:t>Submission details</w:t>
            </w:r>
          </w:p>
        </w:tc>
      </w:tr>
      <w:tr w:rsidR="005750F9" w:rsidRPr="00962B85" w14:paraId="624C89A4" w14:textId="77777777" w:rsidTr="00907477">
        <w:tc>
          <w:tcPr>
            <w:tcW w:w="5098" w:type="dxa"/>
            <w:shd w:val="clear" w:color="auto" w:fill="D9D9D9" w:themeFill="background1" w:themeFillShade="D9"/>
          </w:tcPr>
          <w:p w14:paraId="56771C67" w14:textId="77777777" w:rsidR="005750F9" w:rsidRPr="00962B85" w:rsidRDefault="005750F9" w:rsidP="00907477">
            <w:pPr>
              <w:rPr>
                <w:rFonts w:cs="Arial"/>
                <w:b/>
                <w:bCs/>
                <w:sz w:val="22"/>
              </w:rPr>
            </w:pPr>
            <w:r w:rsidRPr="00962B85">
              <w:rPr>
                <w:rFonts w:cs="Arial"/>
                <w:b/>
                <w:bCs/>
                <w:sz w:val="22"/>
              </w:rPr>
              <w:t>Name(s) of person(s) submitting the objection</w:t>
            </w:r>
          </w:p>
        </w:tc>
        <w:tc>
          <w:tcPr>
            <w:tcW w:w="3918" w:type="dxa"/>
          </w:tcPr>
          <w:p w14:paraId="32898F55" w14:textId="77777777" w:rsidR="005750F9" w:rsidRPr="00962B85" w:rsidRDefault="005750F9" w:rsidP="00907477">
            <w:pPr>
              <w:rPr>
                <w:rFonts w:cs="Arial"/>
                <w:sz w:val="22"/>
              </w:rPr>
            </w:pPr>
          </w:p>
        </w:tc>
      </w:tr>
      <w:tr w:rsidR="005750F9" w:rsidRPr="00962B85" w14:paraId="1E073151" w14:textId="77777777" w:rsidTr="00907477">
        <w:tc>
          <w:tcPr>
            <w:tcW w:w="5098" w:type="dxa"/>
            <w:shd w:val="clear" w:color="auto" w:fill="D9D9D9" w:themeFill="background1" w:themeFillShade="D9"/>
          </w:tcPr>
          <w:p w14:paraId="2D4949A5" w14:textId="77777777" w:rsidR="005750F9" w:rsidRPr="00962B85" w:rsidRDefault="005750F9" w:rsidP="00907477">
            <w:pPr>
              <w:rPr>
                <w:rFonts w:cs="Arial"/>
                <w:b/>
                <w:bCs/>
                <w:sz w:val="22"/>
              </w:rPr>
            </w:pPr>
            <w:r w:rsidRPr="00962B85">
              <w:rPr>
                <w:rFonts w:cs="Arial"/>
                <w:b/>
                <w:bCs/>
                <w:sz w:val="22"/>
              </w:rPr>
              <w:t>Email address of the contact for the objection</w:t>
            </w:r>
          </w:p>
          <w:p w14:paraId="6F9B1C73" w14:textId="77777777" w:rsidR="005750F9" w:rsidRPr="00962B85" w:rsidRDefault="005750F9" w:rsidP="00907477">
            <w:pPr>
              <w:rPr>
                <w:rFonts w:cs="Arial"/>
                <w:b/>
                <w:bCs/>
                <w:sz w:val="22"/>
              </w:rPr>
            </w:pPr>
            <w:r w:rsidRPr="00962B85">
              <w:rPr>
                <w:rFonts w:cs="Arial"/>
                <w:sz w:val="22"/>
              </w:rPr>
              <w:t>If the objection is a collective one, please nominate one person to act as representative and main contact.</w:t>
            </w:r>
          </w:p>
        </w:tc>
        <w:tc>
          <w:tcPr>
            <w:tcW w:w="3918" w:type="dxa"/>
          </w:tcPr>
          <w:p w14:paraId="2C9F5BFE" w14:textId="77777777" w:rsidR="005750F9" w:rsidRPr="00962B85" w:rsidRDefault="005750F9" w:rsidP="00907477">
            <w:pPr>
              <w:rPr>
                <w:rFonts w:cs="Arial"/>
                <w:i/>
                <w:iCs/>
                <w:sz w:val="22"/>
              </w:rPr>
            </w:pPr>
          </w:p>
          <w:p w14:paraId="7898EE9F" w14:textId="77777777" w:rsidR="005750F9" w:rsidRPr="00962B85" w:rsidRDefault="005750F9" w:rsidP="00907477">
            <w:pPr>
              <w:rPr>
                <w:rFonts w:cs="Arial"/>
                <w:i/>
                <w:iCs/>
                <w:sz w:val="22"/>
              </w:rPr>
            </w:pPr>
          </w:p>
        </w:tc>
      </w:tr>
      <w:tr w:rsidR="005750F9" w:rsidRPr="00962B85" w14:paraId="4829667F" w14:textId="77777777" w:rsidTr="00907477">
        <w:tc>
          <w:tcPr>
            <w:tcW w:w="5098" w:type="dxa"/>
            <w:shd w:val="clear" w:color="auto" w:fill="D9D9D9" w:themeFill="background1" w:themeFillShade="D9"/>
          </w:tcPr>
          <w:p w14:paraId="14FBA51A" w14:textId="77777777" w:rsidR="005750F9" w:rsidRPr="00962B85" w:rsidRDefault="005750F9" w:rsidP="00907477">
            <w:pPr>
              <w:rPr>
                <w:rFonts w:cs="Arial"/>
                <w:b/>
                <w:bCs/>
                <w:sz w:val="22"/>
              </w:rPr>
            </w:pPr>
            <w:r w:rsidRPr="00962B85">
              <w:rPr>
                <w:rFonts w:cs="Arial"/>
                <w:b/>
                <w:bCs/>
                <w:sz w:val="22"/>
              </w:rPr>
              <w:t>Date of submission</w:t>
            </w:r>
          </w:p>
        </w:tc>
        <w:tc>
          <w:tcPr>
            <w:tcW w:w="3918" w:type="dxa"/>
          </w:tcPr>
          <w:p w14:paraId="14F9A486" w14:textId="77777777" w:rsidR="005750F9" w:rsidRPr="00962B85" w:rsidRDefault="005750F9" w:rsidP="00907477">
            <w:pPr>
              <w:rPr>
                <w:rFonts w:cs="Arial"/>
                <w:sz w:val="22"/>
              </w:rPr>
            </w:pPr>
          </w:p>
        </w:tc>
      </w:tr>
    </w:tbl>
    <w:p w14:paraId="774DEA5A" w14:textId="77777777" w:rsidR="005750F9" w:rsidRPr="00962B85" w:rsidRDefault="005750F9" w:rsidP="005750F9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B085C" w:rsidRPr="00CB085C" w14:paraId="2B168471" w14:textId="77777777" w:rsidTr="00CB085C">
        <w:trPr>
          <w:trHeight w:val="340"/>
        </w:trPr>
        <w:tc>
          <w:tcPr>
            <w:tcW w:w="9016" w:type="dxa"/>
            <w:shd w:val="clear" w:color="auto" w:fill="005870" w:themeFill="accent4"/>
          </w:tcPr>
          <w:p w14:paraId="03248532" w14:textId="3B98DE6B" w:rsidR="005750F9" w:rsidRPr="00CB085C" w:rsidRDefault="00B86D6F" w:rsidP="00907477">
            <w:pPr>
              <w:pStyle w:val="Heading4"/>
              <w:rPr>
                <w:b/>
                <w:bCs/>
                <w:i w:val="0"/>
                <w:iCs w:val="0"/>
                <w:color w:val="FFFFFF" w:themeColor="background1"/>
                <w:sz w:val="22"/>
              </w:rPr>
            </w:pPr>
            <w:r>
              <w:rPr>
                <w:rFonts w:ascii="ZWAdobeF" w:hAnsi="ZWAdobeF" w:cs="ZWAdobeF"/>
                <w:bCs/>
                <w:i w:val="0"/>
                <w:iCs w:val="0"/>
                <w:color w:val="auto"/>
                <w:spacing w:val="0"/>
                <w:sz w:val="2"/>
                <w:szCs w:val="2"/>
              </w:rPr>
              <w:t>2B</w:t>
            </w:r>
            <w:r w:rsidR="005750F9" w:rsidRPr="00CB085C">
              <w:rPr>
                <w:b/>
                <w:bCs/>
                <w:i w:val="0"/>
                <w:iCs w:val="0"/>
                <w:color w:val="FFFFFF" w:themeColor="background1"/>
                <w:sz w:val="22"/>
              </w:rPr>
              <w:t>Objection Details</w:t>
            </w:r>
          </w:p>
        </w:tc>
      </w:tr>
      <w:tr w:rsidR="005750F9" w:rsidRPr="00962B85" w14:paraId="4BEA3805" w14:textId="77777777" w:rsidTr="00907477">
        <w:tc>
          <w:tcPr>
            <w:tcW w:w="9016" w:type="dxa"/>
            <w:shd w:val="clear" w:color="auto" w:fill="D9D9D9" w:themeFill="background1" w:themeFillShade="D9"/>
          </w:tcPr>
          <w:p w14:paraId="7B572D8F" w14:textId="77777777" w:rsidR="000D1A69" w:rsidRDefault="005750F9" w:rsidP="000D1A69">
            <w:pPr>
              <w:rPr>
                <w:rFonts w:cs="Arial"/>
                <w:sz w:val="22"/>
              </w:rPr>
            </w:pPr>
            <w:r w:rsidRPr="00962B85">
              <w:rPr>
                <w:rFonts w:cs="Arial"/>
                <w:b/>
                <w:bCs/>
                <w:sz w:val="22"/>
              </w:rPr>
              <w:t xml:space="preserve">Rationale for the objection.  </w:t>
            </w:r>
            <w:r w:rsidRPr="00962B85">
              <w:rPr>
                <w:rFonts w:cs="Arial"/>
                <w:sz w:val="22"/>
              </w:rPr>
              <w:t xml:space="preserve">Please set out clearly the rationale (including reference to, where </w:t>
            </w:r>
            <w:r w:rsidRPr="005E7094">
              <w:rPr>
                <w:rFonts w:cs="Arial"/>
                <w:sz w:val="22"/>
              </w:rPr>
              <w:t>relevant, independently verifiable sources of evidence) upon which this objection is made.</w:t>
            </w:r>
            <w:r w:rsidR="00DD316B" w:rsidRPr="005E7094">
              <w:rPr>
                <w:rFonts w:cs="Arial"/>
                <w:sz w:val="22"/>
              </w:rPr>
              <w:t xml:space="preserve"> </w:t>
            </w:r>
            <w:r w:rsidR="000D1A69">
              <w:rPr>
                <w:rFonts w:cs="Arial"/>
                <w:sz w:val="22"/>
              </w:rPr>
              <w:t xml:space="preserve"> </w:t>
            </w:r>
            <w:r w:rsidRPr="00962B85">
              <w:rPr>
                <w:rFonts w:cs="Arial"/>
                <w:sz w:val="22"/>
              </w:rPr>
              <w:t>A limit of 1,000 words applies for this explanation.</w:t>
            </w:r>
          </w:p>
          <w:p w14:paraId="25A5C439" w14:textId="77777777" w:rsidR="00F02A9E" w:rsidRDefault="00F02A9E" w:rsidP="000D1A69"/>
          <w:p w14:paraId="263F2F1B" w14:textId="721A05D8" w:rsidR="000D1A69" w:rsidRPr="00D434BE" w:rsidRDefault="001B303C" w:rsidP="000D1A69">
            <w:pPr>
              <w:rPr>
                <w:rFonts w:cs="Arial"/>
                <w:sz w:val="22"/>
              </w:rPr>
            </w:pPr>
            <w:r w:rsidRPr="00D434BE">
              <w:rPr>
                <w:sz w:val="22"/>
              </w:rPr>
              <w:t>You may append s</w:t>
            </w:r>
            <w:r w:rsidR="000D1A69" w:rsidRPr="00D434BE">
              <w:rPr>
                <w:sz w:val="22"/>
              </w:rPr>
              <w:t>upporting evidence such as a tribunal report</w:t>
            </w:r>
            <w:r w:rsidR="003F7E56" w:rsidRPr="00D434BE">
              <w:rPr>
                <w:sz w:val="22"/>
              </w:rPr>
              <w:t xml:space="preserve">. </w:t>
            </w:r>
            <w:r w:rsidR="00704830">
              <w:rPr>
                <w:sz w:val="22"/>
              </w:rPr>
              <w:t>Appendices do</w:t>
            </w:r>
            <w:r w:rsidR="003F7E56" w:rsidRPr="00D434BE">
              <w:rPr>
                <w:sz w:val="22"/>
              </w:rPr>
              <w:t xml:space="preserve"> not count towards the word limit and </w:t>
            </w:r>
            <w:r w:rsidR="000D1A69" w:rsidRPr="00D434BE">
              <w:rPr>
                <w:sz w:val="22"/>
              </w:rPr>
              <w:t>should not include further narrative</w:t>
            </w:r>
            <w:r w:rsidR="002F03EF" w:rsidRPr="00D434BE">
              <w:rPr>
                <w:sz w:val="22"/>
              </w:rPr>
              <w:t xml:space="preserve">. </w:t>
            </w:r>
            <w:r w:rsidR="008D0958">
              <w:rPr>
                <w:sz w:val="22"/>
              </w:rPr>
              <w:t xml:space="preserve">Please ensure that </w:t>
            </w:r>
            <w:r w:rsidR="0022205F">
              <w:rPr>
                <w:sz w:val="22"/>
              </w:rPr>
              <w:t xml:space="preserve">supporting evidence is </w:t>
            </w:r>
            <w:r w:rsidR="00C90AA3">
              <w:rPr>
                <w:sz w:val="22"/>
              </w:rPr>
              <w:t xml:space="preserve">cited in the </w:t>
            </w:r>
            <w:r w:rsidR="00484CE4">
              <w:rPr>
                <w:sz w:val="22"/>
              </w:rPr>
              <w:t>objection with its relevance</w:t>
            </w:r>
            <w:r w:rsidR="000D1A69" w:rsidRPr="00D434BE">
              <w:rPr>
                <w:sz w:val="22"/>
              </w:rPr>
              <w:t xml:space="preserve"> clearly explained.</w:t>
            </w:r>
          </w:p>
          <w:p w14:paraId="19E39C27" w14:textId="1203A535" w:rsidR="000D1A69" w:rsidRPr="00962B85" w:rsidRDefault="000D1A69" w:rsidP="00907477">
            <w:pPr>
              <w:rPr>
                <w:rFonts w:cs="Arial"/>
                <w:sz w:val="22"/>
              </w:rPr>
            </w:pPr>
          </w:p>
        </w:tc>
      </w:tr>
      <w:tr w:rsidR="005750F9" w:rsidRPr="00962B85" w14:paraId="76B5CAFC" w14:textId="77777777" w:rsidTr="00F530A4">
        <w:trPr>
          <w:trHeight w:val="1809"/>
        </w:trPr>
        <w:tc>
          <w:tcPr>
            <w:tcW w:w="9016" w:type="dxa"/>
          </w:tcPr>
          <w:p w14:paraId="7373E5F7" w14:textId="77777777" w:rsidR="005750F9" w:rsidRPr="00962B85" w:rsidRDefault="005750F9" w:rsidP="00907477">
            <w:pPr>
              <w:rPr>
                <w:rFonts w:cs="Arial"/>
                <w:sz w:val="22"/>
              </w:rPr>
            </w:pPr>
          </w:p>
          <w:p w14:paraId="404A1FE1" w14:textId="77777777" w:rsidR="005750F9" w:rsidRPr="00962B85" w:rsidRDefault="005750F9" w:rsidP="00907477">
            <w:pPr>
              <w:rPr>
                <w:rFonts w:cs="Arial"/>
                <w:sz w:val="22"/>
              </w:rPr>
            </w:pPr>
          </w:p>
        </w:tc>
      </w:tr>
    </w:tbl>
    <w:p w14:paraId="373913FE" w14:textId="77777777" w:rsidR="005750F9" w:rsidRPr="00962B85" w:rsidRDefault="005750F9" w:rsidP="005750F9">
      <w:pPr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CB085C" w:rsidRPr="00CB085C" w14:paraId="35A7A847" w14:textId="77777777" w:rsidTr="00CB085C">
        <w:tc>
          <w:tcPr>
            <w:tcW w:w="9016" w:type="dxa"/>
            <w:gridSpan w:val="2"/>
            <w:shd w:val="clear" w:color="auto" w:fill="005870" w:themeFill="accent4"/>
          </w:tcPr>
          <w:p w14:paraId="23C0C739" w14:textId="77777777" w:rsidR="005750F9" w:rsidRPr="00CB085C" w:rsidRDefault="005750F9" w:rsidP="00907477">
            <w:pPr>
              <w:rPr>
                <w:rFonts w:cs="Arial"/>
                <w:b/>
                <w:bCs/>
                <w:color w:val="FFFFFF" w:themeColor="background1"/>
                <w:sz w:val="22"/>
              </w:rPr>
            </w:pPr>
            <w:r w:rsidRPr="00CB085C">
              <w:rPr>
                <w:rFonts w:cs="Arial"/>
                <w:b/>
                <w:bCs/>
                <w:color w:val="FFFFFF" w:themeColor="background1"/>
                <w:sz w:val="22"/>
              </w:rPr>
              <w:t xml:space="preserve">For completion by </w:t>
            </w:r>
            <w:proofErr w:type="gramStart"/>
            <w:r w:rsidRPr="00CB085C">
              <w:rPr>
                <w:rFonts w:cs="Arial"/>
                <w:b/>
                <w:bCs/>
                <w:color w:val="FFFFFF" w:themeColor="background1"/>
                <w:sz w:val="22"/>
              </w:rPr>
              <w:t>Advance</w:t>
            </w:r>
            <w:proofErr w:type="gramEnd"/>
            <w:r w:rsidRPr="00CB085C">
              <w:rPr>
                <w:rFonts w:cs="Arial"/>
                <w:b/>
                <w:bCs/>
                <w:color w:val="FFFFFF" w:themeColor="background1"/>
                <w:sz w:val="22"/>
              </w:rPr>
              <w:t xml:space="preserve"> HE</w:t>
            </w:r>
          </w:p>
        </w:tc>
      </w:tr>
      <w:tr w:rsidR="005750F9" w:rsidRPr="00962B85" w14:paraId="6412A5AA" w14:textId="77777777" w:rsidTr="00907477">
        <w:trPr>
          <w:trHeight w:val="429"/>
        </w:trPr>
        <w:tc>
          <w:tcPr>
            <w:tcW w:w="6941" w:type="dxa"/>
            <w:shd w:val="clear" w:color="auto" w:fill="D9D9D9" w:themeFill="background1" w:themeFillShade="D9"/>
            <w:vAlign w:val="center"/>
          </w:tcPr>
          <w:p w14:paraId="7BEF8C13" w14:textId="2A6DFC2B" w:rsidR="005750F9" w:rsidRPr="00962B85" w:rsidRDefault="005750F9" w:rsidP="00907477">
            <w:pPr>
              <w:spacing w:line="259" w:lineRule="auto"/>
              <w:rPr>
                <w:rFonts w:cs="Arial"/>
                <w:sz w:val="22"/>
              </w:rPr>
            </w:pPr>
            <w:r w:rsidRPr="00962B85">
              <w:rPr>
                <w:rFonts w:cs="Arial"/>
                <w:sz w:val="22"/>
              </w:rPr>
              <w:t>Confirmation that the objection has been added to the relevant spreadsheet and the Head of Charter</w:t>
            </w:r>
            <w:r w:rsidR="008537C7">
              <w:rPr>
                <w:rFonts w:cs="Arial"/>
                <w:sz w:val="22"/>
              </w:rPr>
              <w:t xml:space="preserve"> (or equivalent role)</w:t>
            </w:r>
            <w:r w:rsidRPr="00962B85">
              <w:rPr>
                <w:rFonts w:cs="Arial"/>
                <w:sz w:val="22"/>
              </w:rPr>
              <w:t xml:space="preserve"> informed.</w:t>
            </w:r>
          </w:p>
        </w:tc>
        <w:tc>
          <w:tcPr>
            <w:tcW w:w="2075" w:type="dxa"/>
            <w:vAlign w:val="center"/>
          </w:tcPr>
          <w:p w14:paraId="2FDD9E67" w14:textId="77777777" w:rsidR="005750F9" w:rsidRPr="00962B85" w:rsidRDefault="00000000" w:rsidP="00907477">
            <w:pPr>
              <w:jc w:val="center"/>
              <w:rPr>
                <w:rFonts w:cs="Arial"/>
                <w:sz w:val="22"/>
              </w:rPr>
            </w:pPr>
            <w:sdt>
              <w:sdtPr>
                <w:rPr>
                  <w:rFonts w:cs="Arial"/>
                  <w:color w:val="2B579A"/>
                  <w:sz w:val="22"/>
                  <w:shd w:val="clear" w:color="auto" w:fill="E6E6E6"/>
                </w:rPr>
                <w:id w:val="-1639174756"/>
                <w:placeholder>
                  <w:docPart w:val="0DFA0DD0B53943D799D8F3F30ECE80B5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50F9" w:rsidRPr="00962B85">
                  <w:rPr>
                    <w:rFonts w:ascii="Segoe UI Symbol" w:eastAsia="MS Gothic" w:hAnsi="Segoe UI Symbol" w:cs="Segoe UI Symbol"/>
                    <w:color w:val="2B579A"/>
                    <w:sz w:val="22"/>
                    <w:shd w:val="clear" w:color="auto" w:fill="E6E6E6"/>
                  </w:rPr>
                  <w:t>☐</w:t>
                </w:r>
              </w:sdtContent>
            </w:sdt>
          </w:p>
        </w:tc>
      </w:tr>
    </w:tbl>
    <w:p w14:paraId="0CD1CBA9" w14:textId="7CA5C6DD" w:rsidR="005750F9" w:rsidRPr="002A4D05" w:rsidRDefault="005750F9" w:rsidP="002A4D05">
      <w:pPr>
        <w:rPr>
          <w:sz w:val="22"/>
        </w:rPr>
      </w:pPr>
    </w:p>
    <w:sectPr w:rsidR="005750F9" w:rsidRPr="002A4D05" w:rsidSect="0048599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993" w:right="1440" w:bottom="1276" w:left="1134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DCB92" w14:textId="77777777" w:rsidR="00EC3797" w:rsidRDefault="00EC3797" w:rsidP="00621C0A">
      <w:r>
        <w:separator/>
      </w:r>
    </w:p>
  </w:endnote>
  <w:endnote w:type="continuationSeparator" w:id="0">
    <w:p w14:paraId="6ED18F05" w14:textId="77777777" w:rsidR="00EC3797" w:rsidRDefault="00EC3797" w:rsidP="0062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alet-LondonNineteenSixty">
    <w:altName w:val="Arial"/>
    <w:panose1 w:val="00000000000000000000"/>
    <w:charset w:val="00"/>
    <w:family w:val="modern"/>
    <w:notTrueType/>
    <w:pitch w:val="variable"/>
    <w:sig w:usb0="00000001" w:usb1="5000004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-NewYorkNineteenSixty">
    <w:altName w:val="Cambria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4310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4E1CC" w14:textId="3C2492DE" w:rsidR="00D75FD8" w:rsidRDefault="00D460D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2231754" wp14:editId="215915E3">
                  <wp:simplePos x="0" y="0"/>
                  <wp:positionH relativeFrom="column">
                    <wp:posOffset>-37703</wp:posOffset>
                  </wp:positionH>
                  <wp:positionV relativeFrom="paragraph">
                    <wp:posOffset>46952</wp:posOffset>
                  </wp:positionV>
                  <wp:extent cx="6005015" cy="6824"/>
                  <wp:effectExtent l="0" t="0" r="34290" b="31750"/>
                  <wp:wrapNone/>
                  <wp:docPr id="358872724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005015" cy="68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327E5BFF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3.7pt" to="469.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" strokecolor="black [3040]"/>
              </w:pict>
            </mc:Fallback>
          </mc:AlternateContent>
        </w:r>
      </w:p>
      <w:p w14:paraId="74E25519" w14:textId="6725E1D0" w:rsidR="00D75FD8" w:rsidRDefault="00D75FD8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44A6851A" w14:textId="0DB27D23" w:rsidR="00D75FD8" w:rsidRDefault="00D75FD8" w:rsidP="00D75FD8">
        <w:pPr>
          <w:pStyle w:val="Footer"/>
        </w:pPr>
        <w:sdt>
          <w:sdtPr>
            <w:id w:val="-1684197748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>
              <w:rPr>
                <w:rFonts w:cs="Arial"/>
                <w:sz w:val="20"/>
                <w:szCs w:val="20"/>
              </w:rPr>
              <w:t xml:space="preserve">Appendix B: </w:t>
            </w:r>
            <w:r w:rsidRPr="006F7A9D">
              <w:rPr>
                <w:rFonts w:cs="Arial"/>
                <w:sz w:val="20"/>
                <w:szCs w:val="20"/>
              </w:rPr>
              <w:t>Equality Charters</w:t>
            </w:r>
            <w:r>
              <w:rPr>
                <w:rFonts w:cs="Arial"/>
                <w:sz w:val="20"/>
                <w:szCs w:val="20"/>
              </w:rPr>
              <w:t xml:space="preserve"> Objections </w:t>
            </w:r>
            <w:r w:rsidRPr="006F7A9D">
              <w:rPr>
                <w:rFonts w:cs="Arial"/>
                <w:sz w:val="20"/>
                <w:szCs w:val="20"/>
              </w:rPr>
              <w:t>Policy</w:t>
            </w:r>
            <w:r>
              <w:rPr>
                <w:rFonts w:cs="Arial"/>
                <w:sz w:val="20"/>
                <w:szCs w:val="20"/>
              </w:rPr>
              <w:t xml:space="preserve"> (December 2025, Version 2.0)</w:t>
            </w:r>
          </w:sdtContent>
        </w:sdt>
      </w:p>
    </w:sdtContent>
  </w:sdt>
  <w:p w14:paraId="0575144B" w14:textId="41D6380A" w:rsidR="0048599A" w:rsidRPr="0048599A" w:rsidRDefault="0048599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5527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CA94F5" w14:textId="493CDA79" w:rsidR="00263539" w:rsidRDefault="00263539" w:rsidP="00263539">
        <w:pPr>
          <w:pStyle w:val="Footer"/>
          <w:pBdr>
            <w:top w:val="single" w:sz="4" w:space="1" w:color="auto"/>
          </w:pBdr>
          <w:jc w:val="right"/>
        </w:pPr>
      </w:p>
      <w:p w14:paraId="31189BD5" w14:textId="493CDA79" w:rsidR="00263539" w:rsidRDefault="00207983" w:rsidP="00263539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sdt>
        <w:sdtPr>
          <w:id w:val="755400354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0AB931D" w14:textId="643F2495" w:rsidR="00207983" w:rsidRDefault="000674E6" w:rsidP="0048599A">
            <w:pPr>
              <w:pStyle w:val="Footer"/>
            </w:pPr>
            <w:r>
              <w:rPr>
                <w:rFonts w:cs="Arial"/>
                <w:sz w:val="20"/>
                <w:szCs w:val="20"/>
              </w:rPr>
              <w:t xml:space="preserve">Appendix B: </w:t>
            </w:r>
            <w:r w:rsidRPr="006F7A9D">
              <w:rPr>
                <w:rFonts w:cs="Arial"/>
                <w:sz w:val="20"/>
                <w:szCs w:val="20"/>
              </w:rPr>
              <w:t>Equality Charters</w:t>
            </w:r>
            <w:r w:rsidR="00E46D97">
              <w:rPr>
                <w:rFonts w:cs="Arial"/>
                <w:sz w:val="20"/>
                <w:szCs w:val="20"/>
              </w:rPr>
              <w:t xml:space="preserve"> Objections </w:t>
            </w:r>
            <w:r w:rsidRPr="006F7A9D">
              <w:rPr>
                <w:rFonts w:cs="Arial"/>
                <w:sz w:val="20"/>
                <w:szCs w:val="20"/>
              </w:rPr>
              <w:t>Policy</w:t>
            </w:r>
            <w:r>
              <w:rPr>
                <w:rFonts w:cs="Arial"/>
                <w:sz w:val="20"/>
                <w:szCs w:val="20"/>
              </w:rPr>
              <w:t xml:space="preserve"> (December 2025, Version 2.</w:t>
            </w:r>
            <w:r w:rsidR="00E036A8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)</w:t>
            </w:r>
          </w:p>
        </w:sdtContent>
      </w:sdt>
    </w:sdtContent>
  </w:sdt>
  <w:p w14:paraId="3137976D" w14:textId="77777777" w:rsidR="00207983" w:rsidRDefault="002079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A6DE3" w14:textId="77777777" w:rsidR="00EC3797" w:rsidRDefault="00EC3797" w:rsidP="00621C0A">
      <w:r>
        <w:separator/>
      </w:r>
    </w:p>
  </w:footnote>
  <w:footnote w:type="continuationSeparator" w:id="0">
    <w:p w14:paraId="23DC22AF" w14:textId="77777777" w:rsidR="00EC3797" w:rsidRDefault="00EC3797" w:rsidP="00621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7957" w14:textId="77777777" w:rsidR="006F6ADE" w:rsidRPr="008D4692" w:rsidRDefault="006F6ADE" w:rsidP="006F6ADE">
    <w:pPr>
      <w:pStyle w:val="Header"/>
      <w:pBdr>
        <w:bottom w:val="single" w:sz="4" w:space="0" w:color="FFFFFF" w:themeColor="background1"/>
      </w:pBdr>
      <w:spacing w:after="0" w:line="240" w:lineRule="auto"/>
      <w:rPr>
        <w:rFonts w:cs="Arial"/>
        <w:b/>
        <w:bCs/>
      </w:rPr>
    </w:pPr>
    <w:r>
      <w:rPr>
        <w:rFonts w:cs="Arial"/>
        <w:b/>
        <w:bCs/>
      </w:rPr>
      <w:t>Award Objections Policy</w:t>
    </w:r>
  </w:p>
  <w:p w14:paraId="574CE328" w14:textId="77777777" w:rsidR="006F6ADE" w:rsidRPr="00D617BD" w:rsidRDefault="006F6ADE" w:rsidP="006F6ADE">
    <w:pPr>
      <w:pStyle w:val="Header"/>
      <w:pBdr>
        <w:bottom w:val="single" w:sz="4" w:space="6" w:color="auto"/>
      </w:pBdr>
      <w:spacing w:after="0" w:line="240" w:lineRule="auto"/>
      <w:rPr>
        <w:rFonts w:cs="Arial"/>
      </w:rPr>
    </w:pPr>
    <w:r>
      <w:rPr>
        <w:rFonts w:cs="Arial"/>
      </w:rPr>
      <w:t>Equality Charters Policies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D8E2" w14:textId="77777777" w:rsidR="0092402E" w:rsidRPr="008D4692" w:rsidRDefault="0092402E" w:rsidP="0092402E">
    <w:pPr>
      <w:pStyle w:val="Header"/>
      <w:pBdr>
        <w:bottom w:val="single" w:sz="4" w:space="0" w:color="FFFFFF" w:themeColor="background1"/>
      </w:pBdr>
      <w:spacing w:after="0" w:line="240" w:lineRule="auto"/>
      <w:rPr>
        <w:rFonts w:cs="Arial"/>
        <w:b/>
        <w:bCs/>
      </w:rPr>
    </w:pPr>
    <w:r>
      <w:rPr>
        <w:rFonts w:cs="Arial"/>
        <w:b/>
        <w:bCs/>
      </w:rPr>
      <w:t>Objections Policy</w:t>
    </w:r>
  </w:p>
  <w:p w14:paraId="0039B37E" w14:textId="63FB2D8A" w:rsidR="0092402E" w:rsidRDefault="0092402E" w:rsidP="0092402E">
    <w:pPr>
      <w:pStyle w:val="Header"/>
    </w:pPr>
    <w:r>
      <w:rPr>
        <w:rFonts w:cs="Arial"/>
      </w:rPr>
      <w:t>Equality Charters Policies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E2C6" w14:textId="677057B0" w:rsidR="00263539" w:rsidRPr="008D4692" w:rsidRDefault="00263539" w:rsidP="00263539">
    <w:pPr>
      <w:pStyle w:val="Header"/>
      <w:pBdr>
        <w:bottom w:val="single" w:sz="4" w:space="0" w:color="FFFFFF" w:themeColor="background1"/>
      </w:pBdr>
      <w:spacing w:after="0" w:line="240" w:lineRule="auto"/>
      <w:rPr>
        <w:rFonts w:cs="Arial"/>
        <w:b/>
        <w:bCs/>
      </w:rPr>
    </w:pPr>
    <w:r>
      <w:rPr>
        <w:rFonts w:cs="Arial"/>
        <w:b/>
        <w:bCs/>
      </w:rPr>
      <w:t>Objections Policy</w:t>
    </w:r>
  </w:p>
  <w:p w14:paraId="5298A7DC" w14:textId="77777777" w:rsidR="00263539" w:rsidRPr="00D617BD" w:rsidRDefault="00263539" w:rsidP="00263539">
    <w:pPr>
      <w:pStyle w:val="Header"/>
      <w:pBdr>
        <w:bottom w:val="single" w:sz="4" w:space="6" w:color="auto"/>
      </w:pBdr>
      <w:spacing w:after="0" w:line="240" w:lineRule="auto"/>
      <w:rPr>
        <w:rFonts w:cs="Arial"/>
      </w:rPr>
    </w:pPr>
    <w:r>
      <w:rPr>
        <w:rFonts w:cs="Arial"/>
      </w:rPr>
      <w:t>Equality Charters Policies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BC71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C86D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8037D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F8BDF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9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ABAA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D0E73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1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18B6116"/>
    <w:multiLevelType w:val="hybridMultilevel"/>
    <w:tmpl w:val="FADED7C4"/>
    <w:lvl w:ilvl="0" w:tplc="154AFF36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3E339E5"/>
    <w:multiLevelType w:val="hybridMultilevel"/>
    <w:tmpl w:val="0BAE4EBE"/>
    <w:lvl w:ilvl="0" w:tplc="B6EAB90A">
      <w:start w:val="1"/>
      <w:numFmt w:val="lowerRoman"/>
      <w:pStyle w:val="Numberedsubbullets"/>
      <w:lvlText w:val="%1)"/>
      <w:lvlJc w:val="left"/>
      <w:pPr>
        <w:ind w:left="1080" w:hanging="360"/>
      </w:pPr>
      <w:rPr>
        <w:rFonts w:ascii="Arial" w:hAnsi="Arial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0B631060"/>
    <w:multiLevelType w:val="hybridMultilevel"/>
    <w:tmpl w:val="FF7ABA6A"/>
    <w:lvl w:ilvl="0" w:tplc="44D2AAAC">
      <w:start w:val="1"/>
      <w:numFmt w:val="lowerLetter"/>
      <w:pStyle w:val="Letteredsubbullets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696EF9"/>
    <w:multiLevelType w:val="hybridMultilevel"/>
    <w:tmpl w:val="188E8798"/>
    <w:lvl w:ilvl="0" w:tplc="0809000F">
      <w:start w:val="1"/>
      <w:numFmt w:val="decimal"/>
      <w:lvlText w:val="%1."/>
      <w:lvlJc w:val="left"/>
      <w:pPr>
        <w:ind w:left="1444" w:hanging="360"/>
      </w:pPr>
    </w:lvl>
    <w:lvl w:ilvl="1" w:tplc="08090019" w:tentative="1">
      <w:start w:val="1"/>
      <w:numFmt w:val="lowerLetter"/>
      <w:lvlText w:val="%2."/>
      <w:lvlJc w:val="left"/>
      <w:pPr>
        <w:ind w:left="2164" w:hanging="360"/>
      </w:pPr>
    </w:lvl>
    <w:lvl w:ilvl="2" w:tplc="0809001B" w:tentative="1">
      <w:start w:val="1"/>
      <w:numFmt w:val="lowerRoman"/>
      <w:lvlText w:val="%3."/>
      <w:lvlJc w:val="right"/>
      <w:pPr>
        <w:ind w:left="2884" w:hanging="180"/>
      </w:pPr>
    </w:lvl>
    <w:lvl w:ilvl="3" w:tplc="0809000F" w:tentative="1">
      <w:start w:val="1"/>
      <w:numFmt w:val="decimal"/>
      <w:lvlText w:val="%4."/>
      <w:lvlJc w:val="left"/>
      <w:pPr>
        <w:ind w:left="3604" w:hanging="360"/>
      </w:pPr>
    </w:lvl>
    <w:lvl w:ilvl="4" w:tplc="08090019" w:tentative="1">
      <w:start w:val="1"/>
      <w:numFmt w:val="lowerLetter"/>
      <w:lvlText w:val="%5."/>
      <w:lvlJc w:val="left"/>
      <w:pPr>
        <w:ind w:left="4324" w:hanging="360"/>
      </w:pPr>
    </w:lvl>
    <w:lvl w:ilvl="5" w:tplc="0809001B" w:tentative="1">
      <w:start w:val="1"/>
      <w:numFmt w:val="lowerRoman"/>
      <w:lvlText w:val="%6."/>
      <w:lvlJc w:val="right"/>
      <w:pPr>
        <w:ind w:left="5044" w:hanging="180"/>
      </w:pPr>
    </w:lvl>
    <w:lvl w:ilvl="6" w:tplc="0809000F" w:tentative="1">
      <w:start w:val="1"/>
      <w:numFmt w:val="decimal"/>
      <w:lvlText w:val="%7."/>
      <w:lvlJc w:val="left"/>
      <w:pPr>
        <w:ind w:left="5764" w:hanging="360"/>
      </w:pPr>
    </w:lvl>
    <w:lvl w:ilvl="7" w:tplc="08090019" w:tentative="1">
      <w:start w:val="1"/>
      <w:numFmt w:val="lowerLetter"/>
      <w:lvlText w:val="%8."/>
      <w:lvlJc w:val="left"/>
      <w:pPr>
        <w:ind w:left="6484" w:hanging="360"/>
      </w:pPr>
    </w:lvl>
    <w:lvl w:ilvl="8" w:tplc="080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2" w15:restartNumberingAfterBreak="0">
    <w:nsid w:val="14634AD3"/>
    <w:multiLevelType w:val="hybridMultilevel"/>
    <w:tmpl w:val="9D2C213E"/>
    <w:lvl w:ilvl="0" w:tplc="69C8B0D4">
      <w:start w:val="1"/>
      <w:numFmt w:val="bullet"/>
      <w:pStyle w:val="Keypoints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7195016"/>
    <w:multiLevelType w:val="hybridMultilevel"/>
    <w:tmpl w:val="54ACA224"/>
    <w:lvl w:ilvl="0" w:tplc="040EEBC0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7F54409"/>
    <w:multiLevelType w:val="hybridMultilevel"/>
    <w:tmpl w:val="8E1E8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220EBE"/>
    <w:multiLevelType w:val="hybridMultilevel"/>
    <w:tmpl w:val="6566580E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A777B85"/>
    <w:multiLevelType w:val="multilevel"/>
    <w:tmpl w:val="64E631EC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544587" w:themeColor="background2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40"/>
      </w:pPr>
      <w:rPr>
        <w:rFonts w:hint="default"/>
        <w:color w:val="544587" w:themeColor="background2"/>
      </w:rPr>
    </w:lvl>
    <w:lvl w:ilvl="3">
      <w:start w:val="1"/>
      <w:numFmt w:val="lowerLetter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700"/>
        </w:tabs>
        <w:ind w:left="1700" w:hanging="340"/>
      </w:pPr>
      <w:rPr>
        <w:rFonts w:hint="default"/>
        <w:color w:val="544587" w:themeColor="background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7" w15:restartNumberingAfterBreak="0">
    <w:nsid w:val="1CCD10BA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3BE7B22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50744B9"/>
    <w:multiLevelType w:val="multilevel"/>
    <w:tmpl w:val="52305CFE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A484892"/>
    <w:multiLevelType w:val="multilevel"/>
    <w:tmpl w:val="B580A29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E00622E"/>
    <w:multiLevelType w:val="multilevel"/>
    <w:tmpl w:val="BDDA03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FF46572"/>
    <w:multiLevelType w:val="multilevel"/>
    <w:tmpl w:val="A82C3F3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3FF0E3D"/>
    <w:multiLevelType w:val="multilevel"/>
    <w:tmpl w:val="A82C3F3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34DD37DB"/>
    <w:multiLevelType w:val="multilevel"/>
    <w:tmpl w:val="7220BA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5792ED6"/>
    <w:multiLevelType w:val="hybridMultilevel"/>
    <w:tmpl w:val="AFF01B34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pStyle w:val="Heading9"/>
      <w:lvlText w:val="%9."/>
      <w:lvlJc w:val="right"/>
      <w:pPr>
        <w:ind w:left="6480" w:hanging="180"/>
      </w:pPr>
    </w:lvl>
  </w:abstractNum>
  <w:abstractNum w:abstractNumId="26" w15:restartNumberingAfterBreak="0">
    <w:nsid w:val="373B0D5F"/>
    <w:multiLevelType w:val="hybridMultilevel"/>
    <w:tmpl w:val="9E7A4D0A"/>
    <w:lvl w:ilvl="0" w:tplc="D8585A9E">
      <w:start w:val="1"/>
      <w:numFmt w:val="bullet"/>
      <w:pStyle w:val="Bulletnormal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143A49EA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378823D0"/>
    <w:multiLevelType w:val="hybridMultilevel"/>
    <w:tmpl w:val="4BBE4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7227B1"/>
    <w:multiLevelType w:val="multilevel"/>
    <w:tmpl w:val="5FC47C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BCA0289"/>
    <w:multiLevelType w:val="multilevel"/>
    <w:tmpl w:val="77DCB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0291C01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0D8041F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1F772D8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5284BC4"/>
    <w:multiLevelType w:val="multilevel"/>
    <w:tmpl w:val="E794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8D545C8"/>
    <w:multiLevelType w:val="multilevel"/>
    <w:tmpl w:val="5FC47C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A86383E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AC22E4A"/>
    <w:multiLevelType w:val="multilevel"/>
    <w:tmpl w:val="2B5499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EE444AD"/>
    <w:multiLevelType w:val="multilevel"/>
    <w:tmpl w:val="4C409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9914B88"/>
    <w:multiLevelType w:val="hybridMultilevel"/>
    <w:tmpl w:val="ECA41036"/>
    <w:lvl w:ilvl="0" w:tplc="080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9" w15:restartNumberingAfterBreak="0">
    <w:nsid w:val="5B1D43BE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5E1F04C2"/>
    <w:multiLevelType w:val="hybridMultilevel"/>
    <w:tmpl w:val="51580D4A"/>
    <w:lvl w:ilvl="0" w:tplc="0809000F">
      <w:start w:val="1"/>
      <w:numFmt w:val="decimal"/>
      <w:lvlText w:val="%1."/>
      <w:lvlJc w:val="left"/>
      <w:pPr>
        <w:ind w:left="941" w:hanging="360"/>
      </w:pPr>
    </w:lvl>
    <w:lvl w:ilvl="1" w:tplc="08090019" w:tentative="1">
      <w:start w:val="1"/>
      <w:numFmt w:val="lowerLetter"/>
      <w:lvlText w:val="%2."/>
      <w:lvlJc w:val="left"/>
      <w:pPr>
        <w:ind w:left="1661" w:hanging="360"/>
      </w:pPr>
    </w:lvl>
    <w:lvl w:ilvl="2" w:tplc="0809001B" w:tentative="1">
      <w:start w:val="1"/>
      <w:numFmt w:val="lowerRoman"/>
      <w:lvlText w:val="%3."/>
      <w:lvlJc w:val="right"/>
      <w:pPr>
        <w:ind w:left="2381" w:hanging="180"/>
      </w:pPr>
    </w:lvl>
    <w:lvl w:ilvl="3" w:tplc="0809000F" w:tentative="1">
      <w:start w:val="1"/>
      <w:numFmt w:val="decimal"/>
      <w:lvlText w:val="%4."/>
      <w:lvlJc w:val="left"/>
      <w:pPr>
        <w:ind w:left="3101" w:hanging="360"/>
      </w:pPr>
    </w:lvl>
    <w:lvl w:ilvl="4" w:tplc="08090019" w:tentative="1">
      <w:start w:val="1"/>
      <w:numFmt w:val="lowerLetter"/>
      <w:lvlText w:val="%5."/>
      <w:lvlJc w:val="left"/>
      <w:pPr>
        <w:ind w:left="3821" w:hanging="360"/>
      </w:pPr>
    </w:lvl>
    <w:lvl w:ilvl="5" w:tplc="0809001B" w:tentative="1">
      <w:start w:val="1"/>
      <w:numFmt w:val="lowerRoman"/>
      <w:lvlText w:val="%6."/>
      <w:lvlJc w:val="right"/>
      <w:pPr>
        <w:ind w:left="4541" w:hanging="180"/>
      </w:pPr>
    </w:lvl>
    <w:lvl w:ilvl="6" w:tplc="0809000F" w:tentative="1">
      <w:start w:val="1"/>
      <w:numFmt w:val="decimal"/>
      <w:lvlText w:val="%7."/>
      <w:lvlJc w:val="left"/>
      <w:pPr>
        <w:ind w:left="5261" w:hanging="360"/>
      </w:pPr>
    </w:lvl>
    <w:lvl w:ilvl="7" w:tplc="08090019" w:tentative="1">
      <w:start w:val="1"/>
      <w:numFmt w:val="lowerLetter"/>
      <w:lvlText w:val="%8."/>
      <w:lvlJc w:val="left"/>
      <w:pPr>
        <w:ind w:left="5981" w:hanging="360"/>
      </w:pPr>
    </w:lvl>
    <w:lvl w:ilvl="8" w:tplc="0809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41" w15:restartNumberingAfterBreak="0">
    <w:nsid w:val="5E8B5429"/>
    <w:multiLevelType w:val="hybridMultilevel"/>
    <w:tmpl w:val="C8DE6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BD6AE2"/>
    <w:multiLevelType w:val="multilevel"/>
    <w:tmpl w:val="10A60B66"/>
    <w:lvl w:ilvl="0">
      <w:start w:val="1"/>
      <w:numFmt w:val="bullet"/>
      <w:pStyle w:val="ListBullet"/>
      <w:lvlText w:val="+"/>
      <w:lvlJc w:val="left"/>
      <w:pPr>
        <w:tabs>
          <w:tab w:val="num" w:pos="340"/>
        </w:tabs>
        <w:ind w:left="340" w:hanging="340"/>
      </w:pPr>
      <w:rPr>
        <w:rFonts w:ascii="Chalet-LondonNineteenSixty" w:hAnsi="Chalet-LondonNineteenSixty" w:hint="default"/>
        <w:color w:val="544587" w:themeColor="background2"/>
        <w:sz w:val="3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Chalet-LondonNineteenSixty" w:hAnsi="Chalet-LondonNineteenSixty" w:hint="default"/>
        <w:color w:val="000000" w:themeColor="text1"/>
      </w:rPr>
    </w:lvl>
    <w:lvl w:ilvl="2">
      <w:start w:val="1"/>
      <w:numFmt w:val="bullet"/>
      <w:lvlText w:val="+"/>
      <w:lvlJc w:val="left"/>
      <w:pPr>
        <w:tabs>
          <w:tab w:val="num" w:pos="1021"/>
        </w:tabs>
        <w:ind w:left="1021" w:hanging="341"/>
      </w:pPr>
      <w:rPr>
        <w:rFonts w:ascii="Chalet-LondonNineteenSixty" w:hAnsi="Chalet-LondonNineteenSixty" w:hint="default"/>
        <w:color w:val="544587" w:themeColor="background2"/>
        <w:sz w:val="32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Chalet-LondonNineteenSixty" w:hAnsi="Chalet-LondonNineteenSixty" w:hint="default"/>
        <w:color w:val="000000" w:themeColor="text1"/>
      </w:rPr>
    </w:lvl>
    <w:lvl w:ilvl="4">
      <w:start w:val="1"/>
      <w:numFmt w:val="bullet"/>
      <w:lvlText w:val="+"/>
      <w:lvlJc w:val="left"/>
      <w:pPr>
        <w:tabs>
          <w:tab w:val="num" w:pos="1700"/>
        </w:tabs>
        <w:ind w:left="1700" w:hanging="340"/>
      </w:pPr>
      <w:rPr>
        <w:rFonts w:ascii="Chalet-LondonNineteenSixty" w:hAnsi="Chalet-LondonNineteenSixty" w:hint="default"/>
        <w:color w:val="544587" w:themeColor="background2"/>
        <w:sz w:val="3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3" w15:restartNumberingAfterBreak="0">
    <w:nsid w:val="62523B8C"/>
    <w:multiLevelType w:val="hybridMultilevel"/>
    <w:tmpl w:val="3AECD1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295C09"/>
    <w:multiLevelType w:val="hybridMultilevel"/>
    <w:tmpl w:val="6298F32C"/>
    <w:lvl w:ilvl="0" w:tplc="C032BF42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02A4A6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8747F77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68BD5F29"/>
    <w:multiLevelType w:val="hybridMultilevel"/>
    <w:tmpl w:val="E5661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5B0AF3"/>
    <w:multiLevelType w:val="multilevel"/>
    <w:tmpl w:val="A82C3F3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B3526FA"/>
    <w:multiLevelType w:val="hybridMultilevel"/>
    <w:tmpl w:val="DDC0B8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107C2E"/>
    <w:multiLevelType w:val="multilevel"/>
    <w:tmpl w:val="43905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D506468"/>
    <w:multiLevelType w:val="multilevel"/>
    <w:tmpl w:val="0C06A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 w15:restartNumberingAfterBreak="0">
    <w:nsid w:val="703A27C0"/>
    <w:multiLevelType w:val="hybridMultilevel"/>
    <w:tmpl w:val="716E2AE0"/>
    <w:lvl w:ilvl="0" w:tplc="781EB2E0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02A4A6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3CE48A96">
      <w:start w:val="1"/>
      <w:numFmt w:val="lowerRoman"/>
      <w:lvlText w:val="%3)"/>
      <w:lvlJc w:val="left"/>
      <w:pPr>
        <w:ind w:left="306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2D818D2"/>
    <w:multiLevelType w:val="hybridMultilevel"/>
    <w:tmpl w:val="EB9C3F90"/>
    <w:lvl w:ilvl="0" w:tplc="E9DACDA8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885032"/>
    <w:multiLevelType w:val="multilevel"/>
    <w:tmpl w:val="5426C644"/>
    <w:lvl w:ilvl="0">
      <w:start w:val="1"/>
      <w:numFmt w:val="decimal"/>
      <w:pStyle w:val="NumberingHeader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pStyle w:val="Numberinglevel2"/>
      <w:isLgl/>
      <w:lvlText w:val="%1.%2"/>
      <w:lvlJc w:val="left"/>
      <w:pPr>
        <w:ind w:left="570" w:hanging="57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pStyle w:val="Numberinglevel3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A0D126A"/>
    <w:multiLevelType w:val="multilevel"/>
    <w:tmpl w:val="432EA49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031609019">
    <w:abstractNumId w:val="53"/>
  </w:num>
  <w:num w:numId="2" w16cid:durableId="398986506">
    <w:abstractNumId w:val="10"/>
  </w:num>
  <w:num w:numId="3" w16cid:durableId="170417794">
    <w:abstractNumId w:val="25"/>
  </w:num>
  <w:num w:numId="4" w16cid:durableId="535656428">
    <w:abstractNumId w:val="26"/>
  </w:num>
  <w:num w:numId="5" w16cid:durableId="1196501167">
    <w:abstractNumId w:val="21"/>
  </w:num>
  <w:num w:numId="6" w16cid:durableId="625356489">
    <w:abstractNumId w:val="42"/>
  </w:num>
  <w:num w:numId="7" w16cid:durableId="502824288">
    <w:abstractNumId w:val="16"/>
  </w:num>
  <w:num w:numId="8" w16cid:durableId="217253635">
    <w:abstractNumId w:val="12"/>
  </w:num>
  <w:num w:numId="9" w16cid:durableId="650445539">
    <w:abstractNumId w:val="33"/>
  </w:num>
  <w:num w:numId="10" w16cid:durableId="1212693006">
    <w:abstractNumId w:val="9"/>
  </w:num>
  <w:num w:numId="11" w16cid:durableId="415788650">
    <w:abstractNumId w:val="49"/>
  </w:num>
  <w:num w:numId="12" w16cid:durableId="1832023442">
    <w:abstractNumId w:val="14"/>
  </w:num>
  <w:num w:numId="13" w16cid:durableId="1764912314">
    <w:abstractNumId w:val="23"/>
  </w:num>
  <w:num w:numId="14" w16cid:durableId="1857844580">
    <w:abstractNumId w:val="29"/>
  </w:num>
  <w:num w:numId="15" w16cid:durableId="1569028822">
    <w:abstractNumId w:val="37"/>
  </w:num>
  <w:num w:numId="16" w16cid:durableId="2081247205">
    <w:abstractNumId w:val="28"/>
  </w:num>
  <w:num w:numId="17" w16cid:durableId="1846167518">
    <w:abstractNumId w:val="19"/>
  </w:num>
  <w:num w:numId="18" w16cid:durableId="1989359927">
    <w:abstractNumId w:val="24"/>
  </w:num>
  <w:num w:numId="19" w16cid:durableId="1331106892">
    <w:abstractNumId w:val="34"/>
  </w:num>
  <w:num w:numId="20" w16cid:durableId="2067608509">
    <w:abstractNumId w:val="36"/>
  </w:num>
  <w:num w:numId="21" w16cid:durableId="737946392">
    <w:abstractNumId w:val="44"/>
  </w:num>
  <w:num w:numId="22" w16cid:durableId="99877417">
    <w:abstractNumId w:val="46"/>
  </w:num>
  <w:num w:numId="23" w16cid:durableId="1312710063">
    <w:abstractNumId w:val="13"/>
  </w:num>
  <w:num w:numId="24" w16cid:durableId="1371371406">
    <w:abstractNumId w:val="50"/>
  </w:num>
  <w:num w:numId="25" w16cid:durableId="1663003536">
    <w:abstractNumId w:val="8"/>
  </w:num>
  <w:num w:numId="26" w16cid:durableId="1269661161">
    <w:abstractNumId w:val="45"/>
  </w:num>
  <w:num w:numId="27" w16cid:durableId="604388218">
    <w:abstractNumId w:val="31"/>
  </w:num>
  <w:num w:numId="28" w16cid:durableId="1903444865">
    <w:abstractNumId w:val="51"/>
  </w:num>
  <w:num w:numId="29" w16cid:durableId="2099983300">
    <w:abstractNumId w:val="17"/>
  </w:num>
  <w:num w:numId="30" w16cid:durableId="806313001">
    <w:abstractNumId w:val="39"/>
  </w:num>
  <w:num w:numId="31" w16cid:durableId="1665470564">
    <w:abstractNumId w:val="30"/>
  </w:num>
  <w:num w:numId="32" w16cid:durableId="117341228">
    <w:abstractNumId w:val="38"/>
  </w:num>
  <w:num w:numId="33" w16cid:durableId="1483961578">
    <w:abstractNumId w:val="27"/>
  </w:num>
  <w:num w:numId="34" w16cid:durableId="341705464">
    <w:abstractNumId w:val="48"/>
  </w:num>
  <w:num w:numId="35" w16cid:durableId="308244361">
    <w:abstractNumId w:val="52"/>
  </w:num>
  <w:num w:numId="36" w16cid:durableId="1201475281">
    <w:abstractNumId w:val="11"/>
  </w:num>
  <w:num w:numId="37" w16cid:durableId="1463113310">
    <w:abstractNumId w:val="54"/>
  </w:num>
  <w:num w:numId="38" w16cid:durableId="1522667442">
    <w:abstractNumId w:val="43"/>
  </w:num>
  <w:num w:numId="39" w16cid:durableId="120004498">
    <w:abstractNumId w:val="40"/>
  </w:num>
  <w:num w:numId="40" w16cid:durableId="703672093">
    <w:abstractNumId w:val="20"/>
  </w:num>
  <w:num w:numId="41" w16cid:durableId="1074864128">
    <w:abstractNumId w:val="47"/>
  </w:num>
  <w:num w:numId="42" w16cid:durableId="759914447">
    <w:abstractNumId w:val="41"/>
  </w:num>
  <w:num w:numId="43" w16cid:durableId="1787967397">
    <w:abstractNumId w:val="35"/>
  </w:num>
  <w:num w:numId="44" w16cid:durableId="688408064">
    <w:abstractNumId w:val="22"/>
  </w:num>
  <w:num w:numId="45" w16cid:durableId="428936306">
    <w:abstractNumId w:val="15"/>
  </w:num>
  <w:num w:numId="46" w16cid:durableId="1752850789">
    <w:abstractNumId w:val="18"/>
  </w:num>
  <w:num w:numId="47" w16cid:durableId="975717732">
    <w:abstractNumId w:val="32"/>
  </w:num>
  <w:num w:numId="48" w16cid:durableId="354582083">
    <w:abstractNumId w:val="7"/>
  </w:num>
  <w:num w:numId="49" w16cid:durableId="1234394032">
    <w:abstractNumId w:val="6"/>
  </w:num>
  <w:num w:numId="50" w16cid:durableId="1448431055">
    <w:abstractNumId w:val="5"/>
  </w:num>
  <w:num w:numId="51" w16cid:durableId="349070868">
    <w:abstractNumId w:val="4"/>
  </w:num>
  <w:num w:numId="52" w16cid:durableId="2108965221">
    <w:abstractNumId w:val="3"/>
  </w:num>
  <w:num w:numId="53" w16cid:durableId="441456698">
    <w:abstractNumId w:val="2"/>
  </w:num>
  <w:num w:numId="54" w16cid:durableId="1872108874">
    <w:abstractNumId w:val="1"/>
  </w:num>
  <w:num w:numId="55" w16cid:durableId="526914226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D44"/>
    <w:rsid w:val="000027D0"/>
    <w:rsid w:val="00003FC1"/>
    <w:rsid w:val="00004EFC"/>
    <w:rsid w:val="000057CC"/>
    <w:rsid w:val="00005B78"/>
    <w:rsid w:val="000066EF"/>
    <w:rsid w:val="00007CCE"/>
    <w:rsid w:val="00010284"/>
    <w:rsid w:val="00010633"/>
    <w:rsid w:val="000107AC"/>
    <w:rsid w:val="0001133D"/>
    <w:rsid w:val="000139A5"/>
    <w:rsid w:val="000141C4"/>
    <w:rsid w:val="00014960"/>
    <w:rsid w:val="0001544A"/>
    <w:rsid w:val="00015454"/>
    <w:rsid w:val="00020410"/>
    <w:rsid w:val="0002144E"/>
    <w:rsid w:val="00022307"/>
    <w:rsid w:val="000242F0"/>
    <w:rsid w:val="00024CD5"/>
    <w:rsid w:val="00025D93"/>
    <w:rsid w:val="000260C3"/>
    <w:rsid w:val="000269FD"/>
    <w:rsid w:val="00026D07"/>
    <w:rsid w:val="00026FB8"/>
    <w:rsid w:val="00030861"/>
    <w:rsid w:val="00030D85"/>
    <w:rsid w:val="00031499"/>
    <w:rsid w:val="00032838"/>
    <w:rsid w:val="00033419"/>
    <w:rsid w:val="00034B51"/>
    <w:rsid w:val="0003569A"/>
    <w:rsid w:val="00035F6A"/>
    <w:rsid w:val="000360DE"/>
    <w:rsid w:val="00036704"/>
    <w:rsid w:val="00037F0C"/>
    <w:rsid w:val="0004035C"/>
    <w:rsid w:val="00041D52"/>
    <w:rsid w:val="00042410"/>
    <w:rsid w:val="00045043"/>
    <w:rsid w:val="00045204"/>
    <w:rsid w:val="00047B97"/>
    <w:rsid w:val="00047EE4"/>
    <w:rsid w:val="00051AD7"/>
    <w:rsid w:val="00051BFE"/>
    <w:rsid w:val="0005428C"/>
    <w:rsid w:val="00055C7B"/>
    <w:rsid w:val="00056429"/>
    <w:rsid w:val="0005684E"/>
    <w:rsid w:val="00057C53"/>
    <w:rsid w:val="00057F1A"/>
    <w:rsid w:val="0006018A"/>
    <w:rsid w:val="000604F9"/>
    <w:rsid w:val="00060675"/>
    <w:rsid w:val="000617BA"/>
    <w:rsid w:val="00062E38"/>
    <w:rsid w:val="000630C2"/>
    <w:rsid w:val="0006435E"/>
    <w:rsid w:val="000674E6"/>
    <w:rsid w:val="0007139B"/>
    <w:rsid w:val="0007263A"/>
    <w:rsid w:val="000740AD"/>
    <w:rsid w:val="00074CBA"/>
    <w:rsid w:val="00074DA2"/>
    <w:rsid w:val="00074F98"/>
    <w:rsid w:val="00077369"/>
    <w:rsid w:val="00080E7F"/>
    <w:rsid w:val="0008120B"/>
    <w:rsid w:val="00082559"/>
    <w:rsid w:val="000840A5"/>
    <w:rsid w:val="0008596E"/>
    <w:rsid w:val="00085A26"/>
    <w:rsid w:val="0008739A"/>
    <w:rsid w:val="000877CC"/>
    <w:rsid w:val="000919D9"/>
    <w:rsid w:val="00091A80"/>
    <w:rsid w:val="000920A9"/>
    <w:rsid w:val="000937A6"/>
    <w:rsid w:val="000948D9"/>
    <w:rsid w:val="00095F32"/>
    <w:rsid w:val="00096C1F"/>
    <w:rsid w:val="0009750A"/>
    <w:rsid w:val="00097FEC"/>
    <w:rsid w:val="000A0DAF"/>
    <w:rsid w:val="000A171E"/>
    <w:rsid w:val="000A1EBB"/>
    <w:rsid w:val="000A210B"/>
    <w:rsid w:val="000A3BDB"/>
    <w:rsid w:val="000A4125"/>
    <w:rsid w:val="000A44EC"/>
    <w:rsid w:val="000A49E4"/>
    <w:rsid w:val="000A50AF"/>
    <w:rsid w:val="000A7934"/>
    <w:rsid w:val="000B13AF"/>
    <w:rsid w:val="000B2317"/>
    <w:rsid w:val="000B2C70"/>
    <w:rsid w:val="000B481A"/>
    <w:rsid w:val="000B5ADE"/>
    <w:rsid w:val="000B74FE"/>
    <w:rsid w:val="000B77CF"/>
    <w:rsid w:val="000C0807"/>
    <w:rsid w:val="000C0A34"/>
    <w:rsid w:val="000C1341"/>
    <w:rsid w:val="000C3632"/>
    <w:rsid w:val="000C431E"/>
    <w:rsid w:val="000C7F90"/>
    <w:rsid w:val="000D11CC"/>
    <w:rsid w:val="000D15AB"/>
    <w:rsid w:val="000D1A69"/>
    <w:rsid w:val="000D2315"/>
    <w:rsid w:val="000D3D70"/>
    <w:rsid w:val="000D46F8"/>
    <w:rsid w:val="000D4D50"/>
    <w:rsid w:val="000D5C70"/>
    <w:rsid w:val="000D6203"/>
    <w:rsid w:val="000D6384"/>
    <w:rsid w:val="000E0E23"/>
    <w:rsid w:val="000E2E63"/>
    <w:rsid w:val="000E4976"/>
    <w:rsid w:val="000E582D"/>
    <w:rsid w:val="000E6032"/>
    <w:rsid w:val="000E675B"/>
    <w:rsid w:val="000E691E"/>
    <w:rsid w:val="000E75AB"/>
    <w:rsid w:val="000F1185"/>
    <w:rsid w:val="000F1A94"/>
    <w:rsid w:val="000F381F"/>
    <w:rsid w:val="000F6241"/>
    <w:rsid w:val="000F695F"/>
    <w:rsid w:val="000F766B"/>
    <w:rsid w:val="000F768B"/>
    <w:rsid w:val="0010056E"/>
    <w:rsid w:val="00100C62"/>
    <w:rsid w:val="00100F29"/>
    <w:rsid w:val="00102F9F"/>
    <w:rsid w:val="001042B6"/>
    <w:rsid w:val="0010534B"/>
    <w:rsid w:val="00110117"/>
    <w:rsid w:val="00110A46"/>
    <w:rsid w:val="00111D91"/>
    <w:rsid w:val="001130CF"/>
    <w:rsid w:val="00114B00"/>
    <w:rsid w:val="00116BA1"/>
    <w:rsid w:val="00116F2D"/>
    <w:rsid w:val="001219C1"/>
    <w:rsid w:val="00121FA6"/>
    <w:rsid w:val="00122672"/>
    <w:rsid w:val="00122877"/>
    <w:rsid w:val="0012322C"/>
    <w:rsid w:val="0012348E"/>
    <w:rsid w:val="0012404C"/>
    <w:rsid w:val="001240A4"/>
    <w:rsid w:val="00124B47"/>
    <w:rsid w:val="00130939"/>
    <w:rsid w:val="00133F4E"/>
    <w:rsid w:val="00134EB4"/>
    <w:rsid w:val="00136406"/>
    <w:rsid w:val="00137DC1"/>
    <w:rsid w:val="00140317"/>
    <w:rsid w:val="00140E42"/>
    <w:rsid w:val="00141187"/>
    <w:rsid w:val="00143E43"/>
    <w:rsid w:val="001445DD"/>
    <w:rsid w:val="00145BAD"/>
    <w:rsid w:val="001467F8"/>
    <w:rsid w:val="00153005"/>
    <w:rsid w:val="0015561D"/>
    <w:rsid w:val="00156DC0"/>
    <w:rsid w:val="00157163"/>
    <w:rsid w:val="00157D61"/>
    <w:rsid w:val="00160CA3"/>
    <w:rsid w:val="001611D2"/>
    <w:rsid w:val="0016390A"/>
    <w:rsid w:val="00164C6C"/>
    <w:rsid w:val="001653D6"/>
    <w:rsid w:val="001669A1"/>
    <w:rsid w:val="00166CEC"/>
    <w:rsid w:val="00167F9F"/>
    <w:rsid w:val="00171B97"/>
    <w:rsid w:val="00172D26"/>
    <w:rsid w:val="0017386C"/>
    <w:rsid w:val="0017398E"/>
    <w:rsid w:val="00174780"/>
    <w:rsid w:val="00182775"/>
    <w:rsid w:val="00183CA3"/>
    <w:rsid w:val="00185876"/>
    <w:rsid w:val="0018632C"/>
    <w:rsid w:val="00187AC2"/>
    <w:rsid w:val="00192051"/>
    <w:rsid w:val="00192BDB"/>
    <w:rsid w:val="00194370"/>
    <w:rsid w:val="00195917"/>
    <w:rsid w:val="00196DB4"/>
    <w:rsid w:val="001970CA"/>
    <w:rsid w:val="001977BC"/>
    <w:rsid w:val="001A3A77"/>
    <w:rsid w:val="001A5522"/>
    <w:rsid w:val="001A5E33"/>
    <w:rsid w:val="001A732C"/>
    <w:rsid w:val="001B00AE"/>
    <w:rsid w:val="001B303C"/>
    <w:rsid w:val="001B3612"/>
    <w:rsid w:val="001B36D5"/>
    <w:rsid w:val="001B3DF4"/>
    <w:rsid w:val="001B791A"/>
    <w:rsid w:val="001B7E24"/>
    <w:rsid w:val="001C08EB"/>
    <w:rsid w:val="001C301E"/>
    <w:rsid w:val="001C39D7"/>
    <w:rsid w:val="001C4CF5"/>
    <w:rsid w:val="001C69A0"/>
    <w:rsid w:val="001C7909"/>
    <w:rsid w:val="001D1884"/>
    <w:rsid w:val="001D3A39"/>
    <w:rsid w:val="001D545B"/>
    <w:rsid w:val="001E0521"/>
    <w:rsid w:val="001E0C97"/>
    <w:rsid w:val="001E12B9"/>
    <w:rsid w:val="001E195B"/>
    <w:rsid w:val="001E2AB6"/>
    <w:rsid w:val="001E2EE4"/>
    <w:rsid w:val="001E4DB5"/>
    <w:rsid w:val="001E6CD2"/>
    <w:rsid w:val="001E6DFA"/>
    <w:rsid w:val="001F20B1"/>
    <w:rsid w:val="001F22DA"/>
    <w:rsid w:val="001F2D77"/>
    <w:rsid w:val="001F31D0"/>
    <w:rsid w:val="001F426E"/>
    <w:rsid w:val="001F4ACE"/>
    <w:rsid w:val="001F7DAA"/>
    <w:rsid w:val="00200477"/>
    <w:rsid w:val="00200940"/>
    <w:rsid w:val="0020145C"/>
    <w:rsid w:val="00201E80"/>
    <w:rsid w:val="0020210A"/>
    <w:rsid w:val="002029AB"/>
    <w:rsid w:val="0020359C"/>
    <w:rsid w:val="0020370C"/>
    <w:rsid w:val="00205E08"/>
    <w:rsid w:val="00206293"/>
    <w:rsid w:val="00206839"/>
    <w:rsid w:val="00207344"/>
    <w:rsid w:val="00207368"/>
    <w:rsid w:val="00207983"/>
    <w:rsid w:val="00207991"/>
    <w:rsid w:val="00207B7A"/>
    <w:rsid w:val="00210BF0"/>
    <w:rsid w:val="00210D98"/>
    <w:rsid w:val="00212A9F"/>
    <w:rsid w:val="002208F1"/>
    <w:rsid w:val="0022205F"/>
    <w:rsid w:val="00222071"/>
    <w:rsid w:val="0022234E"/>
    <w:rsid w:val="00222718"/>
    <w:rsid w:val="00223C63"/>
    <w:rsid w:val="002276D4"/>
    <w:rsid w:val="00230C76"/>
    <w:rsid w:val="00230CA4"/>
    <w:rsid w:val="00231753"/>
    <w:rsid w:val="0023417C"/>
    <w:rsid w:val="002347BF"/>
    <w:rsid w:val="00240466"/>
    <w:rsid w:val="002405DE"/>
    <w:rsid w:val="0024193F"/>
    <w:rsid w:val="002462AC"/>
    <w:rsid w:val="0024643B"/>
    <w:rsid w:val="00246FBA"/>
    <w:rsid w:val="0024757C"/>
    <w:rsid w:val="002510A2"/>
    <w:rsid w:val="0025246F"/>
    <w:rsid w:val="00252734"/>
    <w:rsid w:val="00253FE1"/>
    <w:rsid w:val="00254264"/>
    <w:rsid w:val="00257B72"/>
    <w:rsid w:val="00260880"/>
    <w:rsid w:val="00260A01"/>
    <w:rsid w:val="00260A50"/>
    <w:rsid w:val="00263345"/>
    <w:rsid w:val="00263539"/>
    <w:rsid w:val="002636F7"/>
    <w:rsid w:val="00264153"/>
    <w:rsid w:val="002645E7"/>
    <w:rsid w:val="00264762"/>
    <w:rsid w:val="00264F08"/>
    <w:rsid w:val="002655B6"/>
    <w:rsid w:val="00265D32"/>
    <w:rsid w:val="002713DE"/>
    <w:rsid w:val="0027273E"/>
    <w:rsid w:val="00272E6E"/>
    <w:rsid w:val="00272F58"/>
    <w:rsid w:val="002736C6"/>
    <w:rsid w:val="00276014"/>
    <w:rsid w:val="00276038"/>
    <w:rsid w:val="002764BA"/>
    <w:rsid w:val="00276EA8"/>
    <w:rsid w:val="00277249"/>
    <w:rsid w:val="0028065C"/>
    <w:rsid w:val="002828F8"/>
    <w:rsid w:val="00283347"/>
    <w:rsid w:val="0028386B"/>
    <w:rsid w:val="00284BD7"/>
    <w:rsid w:val="0028557A"/>
    <w:rsid w:val="00285C48"/>
    <w:rsid w:val="00287736"/>
    <w:rsid w:val="0029019B"/>
    <w:rsid w:val="0029123D"/>
    <w:rsid w:val="00291280"/>
    <w:rsid w:val="0029268E"/>
    <w:rsid w:val="002930F5"/>
    <w:rsid w:val="00295CD9"/>
    <w:rsid w:val="00296DA5"/>
    <w:rsid w:val="002A06AA"/>
    <w:rsid w:val="002A184C"/>
    <w:rsid w:val="002A3304"/>
    <w:rsid w:val="002A3611"/>
    <w:rsid w:val="002A3CE9"/>
    <w:rsid w:val="002A42CB"/>
    <w:rsid w:val="002A4C65"/>
    <w:rsid w:val="002A4D05"/>
    <w:rsid w:val="002A611B"/>
    <w:rsid w:val="002A78BC"/>
    <w:rsid w:val="002B02C9"/>
    <w:rsid w:val="002B0E6E"/>
    <w:rsid w:val="002B447D"/>
    <w:rsid w:val="002B4A99"/>
    <w:rsid w:val="002B76C4"/>
    <w:rsid w:val="002B7BC5"/>
    <w:rsid w:val="002C1F29"/>
    <w:rsid w:val="002C2921"/>
    <w:rsid w:val="002C3D85"/>
    <w:rsid w:val="002C5D56"/>
    <w:rsid w:val="002C5E0F"/>
    <w:rsid w:val="002D0579"/>
    <w:rsid w:val="002D125F"/>
    <w:rsid w:val="002D13A9"/>
    <w:rsid w:val="002D1A48"/>
    <w:rsid w:val="002D1F3B"/>
    <w:rsid w:val="002D2B06"/>
    <w:rsid w:val="002D2D5C"/>
    <w:rsid w:val="002D2D75"/>
    <w:rsid w:val="002D2D94"/>
    <w:rsid w:val="002D2DB2"/>
    <w:rsid w:val="002D4149"/>
    <w:rsid w:val="002D45EB"/>
    <w:rsid w:val="002D4F5B"/>
    <w:rsid w:val="002D573E"/>
    <w:rsid w:val="002E146C"/>
    <w:rsid w:val="002E18DF"/>
    <w:rsid w:val="002E2188"/>
    <w:rsid w:val="002E4A21"/>
    <w:rsid w:val="002E5142"/>
    <w:rsid w:val="002E57C4"/>
    <w:rsid w:val="002E5B62"/>
    <w:rsid w:val="002E6C11"/>
    <w:rsid w:val="002E74DA"/>
    <w:rsid w:val="002F03EF"/>
    <w:rsid w:val="002F0B88"/>
    <w:rsid w:val="002F2B78"/>
    <w:rsid w:val="002F4F50"/>
    <w:rsid w:val="002F5F96"/>
    <w:rsid w:val="002F679B"/>
    <w:rsid w:val="00301FC3"/>
    <w:rsid w:val="00302B14"/>
    <w:rsid w:val="00302CD2"/>
    <w:rsid w:val="00303A82"/>
    <w:rsid w:val="003047CD"/>
    <w:rsid w:val="00306FE7"/>
    <w:rsid w:val="003077B5"/>
    <w:rsid w:val="00307DC3"/>
    <w:rsid w:val="003106AA"/>
    <w:rsid w:val="00311646"/>
    <w:rsid w:val="003143EF"/>
    <w:rsid w:val="0031477B"/>
    <w:rsid w:val="0031481D"/>
    <w:rsid w:val="003151E7"/>
    <w:rsid w:val="00316464"/>
    <w:rsid w:val="00316E6D"/>
    <w:rsid w:val="00316E91"/>
    <w:rsid w:val="003176D8"/>
    <w:rsid w:val="0031783F"/>
    <w:rsid w:val="00317DFF"/>
    <w:rsid w:val="003224C1"/>
    <w:rsid w:val="003237EA"/>
    <w:rsid w:val="00323C7D"/>
    <w:rsid w:val="00324506"/>
    <w:rsid w:val="00324A52"/>
    <w:rsid w:val="003257F1"/>
    <w:rsid w:val="00326D37"/>
    <w:rsid w:val="003323FF"/>
    <w:rsid w:val="00334E8F"/>
    <w:rsid w:val="00335319"/>
    <w:rsid w:val="003354ED"/>
    <w:rsid w:val="00337189"/>
    <w:rsid w:val="00340827"/>
    <w:rsid w:val="00344B34"/>
    <w:rsid w:val="003458F2"/>
    <w:rsid w:val="00350121"/>
    <w:rsid w:val="00350DA6"/>
    <w:rsid w:val="00351CEA"/>
    <w:rsid w:val="0035284C"/>
    <w:rsid w:val="00352A2A"/>
    <w:rsid w:val="00352F95"/>
    <w:rsid w:val="00354D0F"/>
    <w:rsid w:val="00354F3E"/>
    <w:rsid w:val="003567AA"/>
    <w:rsid w:val="00360539"/>
    <w:rsid w:val="0036089E"/>
    <w:rsid w:val="00361598"/>
    <w:rsid w:val="00361657"/>
    <w:rsid w:val="0036292E"/>
    <w:rsid w:val="00362C60"/>
    <w:rsid w:val="003633F1"/>
    <w:rsid w:val="00365336"/>
    <w:rsid w:val="00370B09"/>
    <w:rsid w:val="0037121D"/>
    <w:rsid w:val="00371E6A"/>
    <w:rsid w:val="00372A7D"/>
    <w:rsid w:val="003737C3"/>
    <w:rsid w:val="0037392B"/>
    <w:rsid w:val="00373B45"/>
    <w:rsid w:val="0037578E"/>
    <w:rsid w:val="00375CC0"/>
    <w:rsid w:val="00377BBA"/>
    <w:rsid w:val="00381270"/>
    <w:rsid w:val="003822CF"/>
    <w:rsid w:val="00383438"/>
    <w:rsid w:val="003845AE"/>
    <w:rsid w:val="00384D27"/>
    <w:rsid w:val="003858F6"/>
    <w:rsid w:val="00386AF2"/>
    <w:rsid w:val="00387592"/>
    <w:rsid w:val="00392D6F"/>
    <w:rsid w:val="00394D01"/>
    <w:rsid w:val="003955E2"/>
    <w:rsid w:val="00395758"/>
    <w:rsid w:val="00395C00"/>
    <w:rsid w:val="003965D6"/>
    <w:rsid w:val="003979BF"/>
    <w:rsid w:val="003A14F2"/>
    <w:rsid w:val="003A1511"/>
    <w:rsid w:val="003A376B"/>
    <w:rsid w:val="003A5037"/>
    <w:rsid w:val="003A60DB"/>
    <w:rsid w:val="003A6DB6"/>
    <w:rsid w:val="003A6E49"/>
    <w:rsid w:val="003A71E4"/>
    <w:rsid w:val="003A7AF9"/>
    <w:rsid w:val="003B25D9"/>
    <w:rsid w:val="003B27EF"/>
    <w:rsid w:val="003B3CD0"/>
    <w:rsid w:val="003B3D58"/>
    <w:rsid w:val="003B4154"/>
    <w:rsid w:val="003B4890"/>
    <w:rsid w:val="003B60E6"/>
    <w:rsid w:val="003B68F2"/>
    <w:rsid w:val="003B6A3F"/>
    <w:rsid w:val="003B6BCA"/>
    <w:rsid w:val="003B72F6"/>
    <w:rsid w:val="003C1AC1"/>
    <w:rsid w:val="003C1B5C"/>
    <w:rsid w:val="003C2423"/>
    <w:rsid w:val="003C5F7E"/>
    <w:rsid w:val="003C77DB"/>
    <w:rsid w:val="003D1183"/>
    <w:rsid w:val="003D16E4"/>
    <w:rsid w:val="003D1794"/>
    <w:rsid w:val="003D3C29"/>
    <w:rsid w:val="003D3C2F"/>
    <w:rsid w:val="003D439B"/>
    <w:rsid w:val="003D4E94"/>
    <w:rsid w:val="003D6141"/>
    <w:rsid w:val="003D6214"/>
    <w:rsid w:val="003D6812"/>
    <w:rsid w:val="003E0A29"/>
    <w:rsid w:val="003E1AC4"/>
    <w:rsid w:val="003E2113"/>
    <w:rsid w:val="003E555C"/>
    <w:rsid w:val="003E56B8"/>
    <w:rsid w:val="003E64E1"/>
    <w:rsid w:val="003E6E97"/>
    <w:rsid w:val="003F0560"/>
    <w:rsid w:val="003F0761"/>
    <w:rsid w:val="003F22F8"/>
    <w:rsid w:val="003F24F1"/>
    <w:rsid w:val="003F39A8"/>
    <w:rsid w:val="003F48B5"/>
    <w:rsid w:val="003F5B61"/>
    <w:rsid w:val="003F60B9"/>
    <w:rsid w:val="003F6456"/>
    <w:rsid w:val="003F7350"/>
    <w:rsid w:val="003F7E56"/>
    <w:rsid w:val="0040160D"/>
    <w:rsid w:val="00401714"/>
    <w:rsid w:val="00402118"/>
    <w:rsid w:val="0040325C"/>
    <w:rsid w:val="00404344"/>
    <w:rsid w:val="004050CD"/>
    <w:rsid w:val="0040670E"/>
    <w:rsid w:val="00406E59"/>
    <w:rsid w:val="0040709B"/>
    <w:rsid w:val="00410D71"/>
    <w:rsid w:val="004117C4"/>
    <w:rsid w:val="00411B53"/>
    <w:rsid w:val="004133D6"/>
    <w:rsid w:val="00415F7A"/>
    <w:rsid w:val="00416EE2"/>
    <w:rsid w:val="00417286"/>
    <w:rsid w:val="00417C26"/>
    <w:rsid w:val="004206A5"/>
    <w:rsid w:val="0042083E"/>
    <w:rsid w:val="0042240C"/>
    <w:rsid w:val="00424D63"/>
    <w:rsid w:val="00426827"/>
    <w:rsid w:val="00431013"/>
    <w:rsid w:val="0043309D"/>
    <w:rsid w:val="00434307"/>
    <w:rsid w:val="0043459E"/>
    <w:rsid w:val="00436C45"/>
    <w:rsid w:val="00440D81"/>
    <w:rsid w:val="004455A0"/>
    <w:rsid w:val="0044646E"/>
    <w:rsid w:val="0044783F"/>
    <w:rsid w:val="00450921"/>
    <w:rsid w:val="00450BF8"/>
    <w:rsid w:val="0045114A"/>
    <w:rsid w:val="00451572"/>
    <w:rsid w:val="004527B8"/>
    <w:rsid w:val="00454408"/>
    <w:rsid w:val="004555A3"/>
    <w:rsid w:val="004557A5"/>
    <w:rsid w:val="00460846"/>
    <w:rsid w:val="00461A09"/>
    <w:rsid w:val="00462E51"/>
    <w:rsid w:val="00463123"/>
    <w:rsid w:val="00465423"/>
    <w:rsid w:val="00466CDB"/>
    <w:rsid w:val="0046723C"/>
    <w:rsid w:val="004710E8"/>
    <w:rsid w:val="0047128F"/>
    <w:rsid w:val="00471C27"/>
    <w:rsid w:val="00472325"/>
    <w:rsid w:val="00473F53"/>
    <w:rsid w:val="004756CF"/>
    <w:rsid w:val="00475B51"/>
    <w:rsid w:val="00475F14"/>
    <w:rsid w:val="00476C41"/>
    <w:rsid w:val="00477AD3"/>
    <w:rsid w:val="004806B3"/>
    <w:rsid w:val="00480D18"/>
    <w:rsid w:val="00482072"/>
    <w:rsid w:val="004825D3"/>
    <w:rsid w:val="00482A39"/>
    <w:rsid w:val="00484CE4"/>
    <w:rsid w:val="0048599A"/>
    <w:rsid w:val="00485E31"/>
    <w:rsid w:val="00490A9C"/>
    <w:rsid w:val="00491DB0"/>
    <w:rsid w:val="00492A2E"/>
    <w:rsid w:val="0049338E"/>
    <w:rsid w:val="00493700"/>
    <w:rsid w:val="00494C9F"/>
    <w:rsid w:val="00495EEF"/>
    <w:rsid w:val="00497663"/>
    <w:rsid w:val="004A0FC3"/>
    <w:rsid w:val="004A19FE"/>
    <w:rsid w:val="004A284B"/>
    <w:rsid w:val="004A4FC5"/>
    <w:rsid w:val="004B143C"/>
    <w:rsid w:val="004B227F"/>
    <w:rsid w:val="004B279B"/>
    <w:rsid w:val="004B2B0A"/>
    <w:rsid w:val="004B2E17"/>
    <w:rsid w:val="004B3B26"/>
    <w:rsid w:val="004B43B4"/>
    <w:rsid w:val="004B4C16"/>
    <w:rsid w:val="004B5930"/>
    <w:rsid w:val="004B6672"/>
    <w:rsid w:val="004B7048"/>
    <w:rsid w:val="004B712D"/>
    <w:rsid w:val="004B7259"/>
    <w:rsid w:val="004B72B2"/>
    <w:rsid w:val="004C1BC4"/>
    <w:rsid w:val="004C1E29"/>
    <w:rsid w:val="004C2002"/>
    <w:rsid w:val="004C214E"/>
    <w:rsid w:val="004C312D"/>
    <w:rsid w:val="004C3431"/>
    <w:rsid w:val="004C4E0E"/>
    <w:rsid w:val="004C524C"/>
    <w:rsid w:val="004C691E"/>
    <w:rsid w:val="004C7F3F"/>
    <w:rsid w:val="004D045C"/>
    <w:rsid w:val="004D144E"/>
    <w:rsid w:val="004D2C49"/>
    <w:rsid w:val="004D36B0"/>
    <w:rsid w:val="004D3CCC"/>
    <w:rsid w:val="004D4167"/>
    <w:rsid w:val="004D6347"/>
    <w:rsid w:val="004E00DA"/>
    <w:rsid w:val="004E2423"/>
    <w:rsid w:val="004E2514"/>
    <w:rsid w:val="004E3D8D"/>
    <w:rsid w:val="004E696F"/>
    <w:rsid w:val="004F0CB0"/>
    <w:rsid w:val="004F0E0B"/>
    <w:rsid w:val="004F598E"/>
    <w:rsid w:val="004F658F"/>
    <w:rsid w:val="00500886"/>
    <w:rsid w:val="00501A3D"/>
    <w:rsid w:val="00501CBB"/>
    <w:rsid w:val="0050362B"/>
    <w:rsid w:val="00504287"/>
    <w:rsid w:val="0051091F"/>
    <w:rsid w:val="0051377B"/>
    <w:rsid w:val="0051459C"/>
    <w:rsid w:val="00516E88"/>
    <w:rsid w:val="00517E28"/>
    <w:rsid w:val="00522101"/>
    <w:rsid w:val="005238D5"/>
    <w:rsid w:val="00523B05"/>
    <w:rsid w:val="005259EA"/>
    <w:rsid w:val="005261D6"/>
    <w:rsid w:val="005305FA"/>
    <w:rsid w:val="00534A7E"/>
    <w:rsid w:val="00535B52"/>
    <w:rsid w:val="00536890"/>
    <w:rsid w:val="0053753B"/>
    <w:rsid w:val="0054027D"/>
    <w:rsid w:val="00541E3F"/>
    <w:rsid w:val="00542ABD"/>
    <w:rsid w:val="00544CA0"/>
    <w:rsid w:val="00545F54"/>
    <w:rsid w:val="0054651F"/>
    <w:rsid w:val="00547D8A"/>
    <w:rsid w:val="005505A5"/>
    <w:rsid w:val="005506F4"/>
    <w:rsid w:val="00551B94"/>
    <w:rsid w:val="00551D18"/>
    <w:rsid w:val="00551DC5"/>
    <w:rsid w:val="00553D99"/>
    <w:rsid w:val="00556723"/>
    <w:rsid w:val="005570A4"/>
    <w:rsid w:val="005579FB"/>
    <w:rsid w:val="00560639"/>
    <w:rsid w:val="00561F21"/>
    <w:rsid w:val="00563C67"/>
    <w:rsid w:val="00564DC5"/>
    <w:rsid w:val="00566819"/>
    <w:rsid w:val="00566897"/>
    <w:rsid w:val="00573694"/>
    <w:rsid w:val="005737F6"/>
    <w:rsid w:val="00573A59"/>
    <w:rsid w:val="0057400B"/>
    <w:rsid w:val="005742A0"/>
    <w:rsid w:val="005750F9"/>
    <w:rsid w:val="00575AE8"/>
    <w:rsid w:val="00580611"/>
    <w:rsid w:val="00581426"/>
    <w:rsid w:val="00582C9A"/>
    <w:rsid w:val="00583560"/>
    <w:rsid w:val="0058403F"/>
    <w:rsid w:val="00585710"/>
    <w:rsid w:val="005914A0"/>
    <w:rsid w:val="0059156F"/>
    <w:rsid w:val="0059240E"/>
    <w:rsid w:val="005957A4"/>
    <w:rsid w:val="005A01E6"/>
    <w:rsid w:val="005A1CB7"/>
    <w:rsid w:val="005A1D99"/>
    <w:rsid w:val="005A31E5"/>
    <w:rsid w:val="005A5228"/>
    <w:rsid w:val="005A60CA"/>
    <w:rsid w:val="005A7B61"/>
    <w:rsid w:val="005A7D7D"/>
    <w:rsid w:val="005B0584"/>
    <w:rsid w:val="005B070A"/>
    <w:rsid w:val="005B28DE"/>
    <w:rsid w:val="005B354B"/>
    <w:rsid w:val="005B3678"/>
    <w:rsid w:val="005B500A"/>
    <w:rsid w:val="005B56E1"/>
    <w:rsid w:val="005B58AC"/>
    <w:rsid w:val="005B5E5B"/>
    <w:rsid w:val="005B62D1"/>
    <w:rsid w:val="005B6579"/>
    <w:rsid w:val="005B6F52"/>
    <w:rsid w:val="005C08A7"/>
    <w:rsid w:val="005C1C4F"/>
    <w:rsid w:val="005C251F"/>
    <w:rsid w:val="005C2FF0"/>
    <w:rsid w:val="005C641F"/>
    <w:rsid w:val="005C6D29"/>
    <w:rsid w:val="005D4C8C"/>
    <w:rsid w:val="005D4C98"/>
    <w:rsid w:val="005E040C"/>
    <w:rsid w:val="005E1B4E"/>
    <w:rsid w:val="005E2665"/>
    <w:rsid w:val="005E3310"/>
    <w:rsid w:val="005E392F"/>
    <w:rsid w:val="005E3F0D"/>
    <w:rsid w:val="005E56AC"/>
    <w:rsid w:val="005E7094"/>
    <w:rsid w:val="005E70BA"/>
    <w:rsid w:val="005E761D"/>
    <w:rsid w:val="005E7D7D"/>
    <w:rsid w:val="005F3A76"/>
    <w:rsid w:val="005F59C7"/>
    <w:rsid w:val="005F64F7"/>
    <w:rsid w:val="005F7665"/>
    <w:rsid w:val="006007F0"/>
    <w:rsid w:val="006016D0"/>
    <w:rsid w:val="00602C6A"/>
    <w:rsid w:val="00606DEA"/>
    <w:rsid w:val="0060719A"/>
    <w:rsid w:val="00610802"/>
    <w:rsid w:val="00612829"/>
    <w:rsid w:val="006128FE"/>
    <w:rsid w:val="00612A2B"/>
    <w:rsid w:val="00614418"/>
    <w:rsid w:val="006156A8"/>
    <w:rsid w:val="00615E17"/>
    <w:rsid w:val="006163BE"/>
    <w:rsid w:val="00617034"/>
    <w:rsid w:val="00617124"/>
    <w:rsid w:val="00617D5C"/>
    <w:rsid w:val="0062076D"/>
    <w:rsid w:val="0062116C"/>
    <w:rsid w:val="006212BA"/>
    <w:rsid w:val="006214CC"/>
    <w:rsid w:val="00621711"/>
    <w:rsid w:val="00621B1F"/>
    <w:rsid w:val="00621C0A"/>
    <w:rsid w:val="006224DC"/>
    <w:rsid w:val="0062300F"/>
    <w:rsid w:val="00624700"/>
    <w:rsid w:val="006253F5"/>
    <w:rsid w:val="006254B5"/>
    <w:rsid w:val="006255D2"/>
    <w:rsid w:val="00625D26"/>
    <w:rsid w:val="00625F28"/>
    <w:rsid w:val="00630127"/>
    <w:rsid w:val="006348DC"/>
    <w:rsid w:val="0063566B"/>
    <w:rsid w:val="00635859"/>
    <w:rsid w:val="00635A82"/>
    <w:rsid w:val="00635AC1"/>
    <w:rsid w:val="00636837"/>
    <w:rsid w:val="00640DFA"/>
    <w:rsid w:val="00641565"/>
    <w:rsid w:val="006417C4"/>
    <w:rsid w:val="00641F87"/>
    <w:rsid w:val="00644126"/>
    <w:rsid w:val="006443CC"/>
    <w:rsid w:val="00651713"/>
    <w:rsid w:val="00651C92"/>
    <w:rsid w:val="00653412"/>
    <w:rsid w:val="00653ED0"/>
    <w:rsid w:val="00654142"/>
    <w:rsid w:val="00655DD8"/>
    <w:rsid w:val="006574B7"/>
    <w:rsid w:val="00657D6B"/>
    <w:rsid w:val="0066134D"/>
    <w:rsid w:val="00661DE4"/>
    <w:rsid w:val="006632FF"/>
    <w:rsid w:val="006636E1"/>
    <w:rsid w:val="006640D9"/>
    <w:rsid w:val="00664445"/>
    <w:rsid w:val="00664774"/>
    <w:rsid w:val="006666C5"/>
    <w:rsid w:val="00667BDE"/>
    <w:rsid w:val="00667BE8"/>
    <w:rsid w:val="00670DCE"/>
    <w:rsid w:val="00674919"/>
    <w:rsid w:val="00675E37"/>
    <w:rsid w:val="0068107D"/>
    <w:rsid w:val="006825A2"/>
    <w:rsid w:val="006831BB"/>
    <w:rsid w:val="0068382E"/>
    <w:rsid w:val="006844EA"/>
    <w:rsid w:val="00685C38"/>
    <w:rsid w:val="006911DB"/>
    <w:rsid w:val="00694ADD"/>
    <w:rsid w:val="00695525"/>
    <w:rsid w:val="00695913"/>
    <w:rsid w:val="006961AA"/>
    <w:rsid w:val="006A1EB1"/>
    <w:rsid w:val="006A26B2"/>
    <w:rsid w:val="006A2BCF"/>
    <w:rsid w:val="006A40E3"/>
    <w:rsid w:val="006A414A"/>
    <w:rsid w:val="006A4638"/>
    <w:rsid w:val="006A5689"/>
    <w:rsid w:val="006A6BE0"/>
    <w:rsid w:val="006A6D50"/>
    <w:rsid w:val="006A6DFD"/>
    <w:rsid w:val="006A7C53"/>
    <w:rsid w:val="006A7D4D"/>
    <w:rsid w:val="006B0F06"/>
    <w:rsid w:val="006B1452"/>
    <w:rsid w:val="006B1792"/>
    <w:rsid w:val="006B27A7"/>
    <w:rsid w:val="006B3944"/>
    <w:rsid w:val="006B43C4"/>
    <w:rsid w:val="006B5AE0"/>
    <w:rsid w:val="006B5C31"/>
    <w:rsid w:val="006C0FC2"/>
    <w:rsid w:val="006C2C23"/>
    <w:rsid w:val="006C58B9"/>
    <w:rsid w:val="006C5D14"/>
    <w:rsid w:val="006C5E9F"/>
    <w:rsid w:val="006C6606"/>
    <w:rsid w:val="006C7679"/>
    <w:rsid w:val="006D16D2"/>
    <w:rsid w:val="006D2A4B"/>
    <w:rsid w:val="006D3FC1"/>
    <w:rsid w:val="006D448C"/>
    <w:rsid w:val="006D4EE8"/>
    <w:rsid w:val="006D69A0"/>
    <w:rsid w:val="006E08F3"/>
    <w:rsid w:val="006E0C60"/>
    <w:rsid w:val="006E1050"/>
    <w:rsid w:val="006E2DD1"/>
    <w:rsid w:val="006E5699"/>
    <w:rsid w:val="006E58EA"/>
    <w:rsid w:val="006E5EB7"/>
    <w:rsid w:val="006E6AAB"/>
    <w:rsid w:val="006E7080"/>
    <w:rsid w:val="006E7918"/>
    <w:rsid w:val="006F00D0"/>
    <w:rsid w:val="006F1DC4"/>
    <w:rsid w:val="006F2240"/>
    <w:rsid w:val="006F6409"/>
    <w:rsid w:val="006F6ADE"/>
    <w:rsid w:val="006F6BD0"/>
    <w:rsid w:val="006F7C8C"/>
    <w:rsid w:val="00702308"/>
    <w:rsid w:val="00702D9F"/>
    <w:rsid w:val="007031D2"/>
    <w:rsid w:val="007047AA"/>
    <w:rsid w:val="00704830"/>
    <w:rsid w:val="0070544E"/>
    <w:rsid w:val="00705DEF"/>
    <w:rsid w:val="00706E0F"/>
    <w:rsid w:val="007107C3"/>
    <w:rsid w:val="00711693"/>
    <w:rsid w:val="00713179"/>
    <w:rsid w:val="00713BDC"/>
    <w:rsid w:val="00713DFD"/>
    <w:rsid w:val="00715167"/>
    <w:rsid w:val="007165D8"/>
    <w:rsid w:val="00717E8F"/>
    <w:rsid w:val="007224FF"/>
    <w:rsid w:val="00724307"/>
    <w:rsid w:val="00724611"/>
    <w:rsid w:val="00725CA0"/>
    <w:rsid w:val="007267B8"/>
    <w:rsid w:val="00731C6B"/>
    <w:rsid w:val="00731FFE"/>
    <w:rsid w:val="007328E2"/>
    <w:rsid w:val="007329C5"/>
    <w:rsid w:val="00733465"/>
    <w:rsid w:val="00733493"/>
    <w:rsid w:val="007340FA"/>
    <w:rsid w:val="007353AB"/>
    <w:rsid w:val="00736E80"/>
    <w:rsid w:val="00737792"/>
    <w:rsid w:val="00740038"/>
    <w:rsid w:val="007402F8"/>
    <w:rsid w:val="00740497"/>
    <w:rsid w:val="00740BFE"/>
    <w:rsid w:val="00741AAE"/>
    <w:rsid w:val="00743F0D"/>
    <w:rsid w:val="00745D01"/>
    <w:rsid w:val="0074622D"/>
    <w:rsid w:val="00746CD9"/>
    <w:rsid w:val="007547AB"/>
    <w:rsid w:val="0075569C"/>
    <w:rsid w:val="0075698F"/>
    <w:rsid w:val="00756EE9"/>
    <w:rsid w:val="00757F61"/>
    <w:rsid w:val="007617D4"/>
    <w:rsid w:val="00764CEE"/>
    <w:rsid w:val="00764D3D"/>
    <w:rsid w:val="0076576D"/>
    <w:rsid w:val="007669A2"/>
    <w:rsid w:val="007672A0"/>
    <w:rsid w:val="00770564"/>
    <w:rsid w:val="00773227"/>
    <w:rsid w:val="007758D1"/>
    <w:rsid w:val="00776292"/>
    <w:rsid w:val="00776BEE"/>
    <w:rsid w:val="00781610"/>
    <w:rsid w:val="00781EB7"/>
    <w:rsid w:val="00784C13"/>
    <w:rsid w:val="00785CCF"/>
    <w:rsid w:val="00785E19"/>
    <w:rsid w:val="00786E87"/>
    <w:rsid w:val="007901A6"/>
    <w:rsid w:val="007903A4"/>
    <w:rsid w:val="00790FF4"/>
    <w:rsid w:val="00792246"/>
    <w:rsid w:val="00793625"/>
    <w:rsid w:val="007970AA"/>
    <w:rsid w:val="00797F0D"/>
    <w:rsid w:val="007A033A"/>
    <w:rsid w:val="007A2C23"/>
    <w:rsid w:val="007A3FCC"/>
    <w:rsid w:val="007A4805"/>
    <w:rsid w:val="007A4F10"/>
    <w:rsid w:val="007A5101"/>
    <w:rsid w:val="007A5400"/>
    <w:rsid w:val="007A5785"/>
    <w:rsid w:val="007B000A"/>
    <w:rsid w:val="007B069C"/>
    <w:rsid w:val="007B164A"/>
    <w:rsid w:val="007B19DE"/>
    <w:rsid w:val="007B2F66"/>
    <w:rsid w:val="007B2F86"/>
    <w:rsid w:val="007B3013"/>
    <w:rsid w:val="007B5099"/>
    <w:rsid w:val="007B6ECA"/>
    <w:rsid w:val="007B762F"/>
    <w:rsid w:val="007C008A"/>
    <w:rsid w:val="007C085F"/>
    <w:rsid w:val="007C1B0D"/>
    <w:rsid w:val="007C28BC"/>
    <w:rsid w:val="007C3AF6"/>
    <w:rsid w:val="007C4055"/>
    <w:rsid w:val="007D182A"/>
    <w:rsid w:val="007D1EE9"/>
    <w:rsid w:val="007D2D95"/>
    <w:rsid w:val="007D2F0B"/>
    <w:rsid w:val="007D37E8"/>
    <w:rsid w:val="007D4810"/>
    <w:rsid w:val="007E1534"/>
    <w:rsid w:val="007E1DF5"/>
    <w:rsid w:val="007E1F05"/>
    <w:rsid w:val="007E26DF"/>
    <w:rsid w:val="007E4070"/>
    <w:rsid w:val="007E426A"/>
    <w:rsid w:val="007E4685"/>
    <w:rsid w:val="007E6BFD"/>
    <w:rsid w:val="007F00B2"/>
    <w:rsid w:val="007F00F8"/>
    <w:rsid w:val="007F0252"/>
    <w:rsid w:val="007F153A"/>
    <w:rsid w:val="007F1C43"/>
    <w:rsid w:val="007F1E2A"/>
    <w:rsid w:val="007F27B1"/>
    <w:rsid w:val="007F2887"/>
    <w:rsid w:val="007F2F2F"/>
    <w:rsid w:val="007F3CED"/>
    <w:rsid w:val="007F53B8"/>
    <w:rsid w:val="007F74EE"/>
    <w:rsid w:val="00800654"/>
    <w:rsid w:val="008020F9"/>
    <w:rsid w:val="00802427"/>
    <w:rsid w:val="00803139"/>
    <w:rsid w:val="0080388D"/>
    <w:rsid w:val="008043E6"/>
    <w:rsid w:val="0080634A"/>
    <w:rsid w:val="0081012E"/>
    <w:rsid w:val="00810F1B"/>
    <w:rsid w:val="008118AA"/>
    <w:rsid w:val="00811C37"/>
    <w:rsid w:val="00811E17"/>
    <w:rsid w:val="008123D1"/>
    <w:rsid w:val="00812858"/>
    <w:rsid w:val="00812C03"/>
    <w:rsid w:val="00813795"/>
    <w:rsid w:val="008138F0"/>
    <w:rsid w:val="00815944"/>
    <w:rsid w:val="00815E63"/>
    <w:rsid w:val="00817C35"/>
    <w:rsid w:val="00822BF2"/>
    <w:rsid w:val="00822CC8"/>
    <w:rsid w:val="00823AAC"/>
    <w:rsid w:val="00825864"/>
    <w:rsid w:val="008276E4"/>
    <w:rsid w:val="00830197"/>
    <w:rsid w:val="0083252F"/>
    <w:rsid w:val="00833ABF"/>
    <w:rsid w:val="00834AA0"/>
    <w:rsid w:val="00836111"/>
    <w:rsid w:val="00840608"/>
    <w:rsid w:val="00842773"/>
    <w:rsid w:val="008427D8"/>
    <w:rsid w:val="00843F11"/>
    <w:rsid w:val="0084583E"/>
    <w:rsid w:val="00845DAE"/>
    <w:rsid w:val="0085072C"/>
    <w:rsid w:val="00850ABC"/>
    <w:rsid w:val="00851843"/>
    <w:rsid w:val="00852551"/>
    <w:rsid w:val="00852E0E"/>
    <w:rsid w:val="0085358D"/>
    <w:rsid w:val="00853600"/>
    <w:rsid w:val="008537C7"/>
    <w:rsid w:val="00853D57"/>
    <w:rsid w:val="008542F8"/>
    <w:rsid w:val="00860C72"/>
    <w:rsid w:val="00860CDE"/>
    <w:rsid w:val="008611A6"/>
    <w:rsid w:val="0086260B"/>
    <w:rsid w:val="00863F6C"/>
    <w:rsid w:val="00864BC8"/>
    <w:rsid w:val="0087307F"/>
    <w:rsid w:val="00873DCE"/>
    <w:rsid w:val="00875150"/>
    <w:rsid w:val="00876AF4"/>
    <w:rsid w:val="00877DDB"/>
    <w:rsid w:val="008804F2"/>
    <w:rsid w:val="008809AB"/>
    <w:rsid w:val="008820D4"/>
    <w:rsid w:val="00882145"/>
    <w:rsid w:val="00882258"/>
    <w:rsid w:val="00882780"/>
    <w:rsid w:val="00882922"/>
    <w:rsid w:val="00882F5F"/>
    <w:rsid w:val="00883B5B"/>
    <w:rsid w:val="00884740"/>
    <w:rsid w:val="008856E8"/>
    <w:rsid w:val="008876E8"/>
    <w:rsid w:val="00887FCB"/>
    <w:rsid w:val="00891A99"/>
    <w:rsid w:val="00892367"/>
    <w:rsid w:val="008930C9"/>
    <w:rsid w:val="00894570"/>
    <w:rsid w:val="008949A3"/>
    <w:rsid w:val="0089611D"/>
    <w:rsid w:val="008969F3"/>
    <w:rsid w:val="00896D46"/>
    <w:rsid w:val="00896D74"/>
    <w:rsid w:val="008A25EC"/>
    <w:rsid w:val="008A3793"/>
    <w:rsid w:val="008A4214"/>
    <w:rsid w:val="008B028D"/>
    <w:rsid w:val="008B1C84"/>
    <w:rsid w:val="008B1DE9"/>
    <w:rsid w:val="008B264E"/>
    <w:rsid w:val="008B2A74"/>
    <w:rsid w:val="008B3558"/>
    <w:rsid w:val="008B5E67"/>
    <w:rsid w:val="008C0169"/>
    <w:rsid w:val="008C1B53"/>
    <w:rsid w:val="008C3164"/>
    <w:rsid w:val="008C3BF2"/>
    <w:rsid w:val="008C428A"/>
    <w:rsid w:val="008C59AA"/>
    <w:rsid w:val="008C5DB7"/>
    <w:rsid w:val="008C685C"/>
    <w:rsid w:val="008C74EE"/>
    <w:rsid w:val="008C774E"/>
    <w:rsid w:val="008C7D32"/>
    <w:rsid w:val="008D0252"/>
    <w:rsid w:val="008D0958"/>
    <w:rsid w:val="008D1175"/>
    <w:rsid w:val="008D11DD"/>
    <w:rsid w:val="008D2DFE"/>
    <w:rsid w:val="008D36DA"/>
    <w:rsid w:val="008D61F9"/>
    <w:rsid w:val="008D6A30"/>
    <w:rsid w:val="008D6D5A"/>
    <w:rsid w:val="008D755F"/>
    <w:rsid w:val="008E1E17"/>
    <w:rsid w:val="008E3942"/>
    <w:rsid w:val="008E44C3"/>
    <w:rsid w:val="008E5673"/>
    <w:rsid w:val="008E5791"/>
    <w:rsid w:val="008F1988"/>
    <w:rsid w:val="008F3E1E"/>
    <w:rsid w:val="008F447F"/>
    <w:rsid w:val="008F60C2"/>
    <w:rsid w:val="008F6213"/>
    <w:rsid w:val="009021F3"/>
    <w:rsid w:val="00902331"/>
    <w:rsid w:val="00903027"/>
    <w:rsid w:val="009050CC"/>
    <w:rsid w:val="009066D4"/>
    <w:rsid w:val="00907477"/>
    <w:rsid w:val="009103BB"/>
    <w:rsid w:val="00910593"/>
    <w:rsid w:val="0091249B"/>
    <w:rsid w:val="00914E66"/>
    <w:rsid w:val="00915E93"/>
    <w:rsid w:val="00915FD9"/>
    <w:rsid w:val="009173E4"/>
    <w:rsid w:val="00922FA8"/>
    <w:rsid w:val="0092300C"/>
    <w:rsid w:val="0092402E"/>
    <w:rsid w:val="00924769"/>
    <w:rsid w:val="009272FE"/>
    <w:rsid w:val="00927393"/>
    <w:rsid w:val="00927683"/>
    <w:rsid w:val="00932122"/>
    <w:rsid w:val="00933C97"/>
    <w:rsid w:val="00933CAC"/>
    <w:rsid w:val="0093424F"/>
    <w:rsid w:val="009343A9"/>
    <w:rsid w:val="00935100"/>
    <w:rsid w:val="00936329"/>
    <w:rsid w:val="00936BA5"/>
    <w:rsid w:val="00936FAA"/>
    <w:rsid w:val="00937699"/>
    <w:rsid w:val="0094185C"/>
    <w:rsid w:val="00942803"/>
    <w:rsid w:val="00942CEC"/>
    <w:rsid w:val="009437A3"/>
    <w:rsid w:val="00943ABC"/>
    <w:rsid w:val="00943ACC"/>
    <w:rsid w:val="00944CC8"/>
    <w:rsid w:val="009467CE"/>
    <w:rsid w:val="00947F95"/>
    <w:rsid w:val="00950BCB"/>
    <w:rsid w:val="0095121A"/>
    <w:rsid w:val="00951B8E"/>
    <w:rsid w:val="00956D01"/>
    <w:rsid w:val="0096069A"/>
    <w:rsid w:val="00960944"/>
    <w:rsid w:val="00960A68"/>
    <w:rsid w:val="00962B85"/>
    <w:rsid w:val="0096314E"/>
    <w:rsid w:val="0096497C"/>
    <w:rsid w:val="00964A0D"/>
    <w:rsid w:val="00965018"/>
    <w:rsid w:val="009667F0"/>
    <w:rsid w:val="009713EC"/>
    <w:rsid w:val="00971B46"/>
    <w:rsid w:val="00971F09"/>
    <w:rsid w:val="00975D0F"/>
    <w:rsid w:val="0097635D"/>
    <w:rsid w:val="00980A62"/>
    <w:rsid w:val="00980B44"/>
    <w:rsid w:val="00982791"/>
    <w:rsid w:val="00982E15"/>
    <w:rsid w:val="00982E7C"/>
    <w:rsid w:val="009848C1"/>
    <w:rsid w:val="00987BF8"/>
    <w:rsid w:val="00990210"/>
    <w:rsid w:val="0099075B"/>
    <w:rsid w:val="00990FB4"/>
    <w:rsid w:val="00991910"/>
    <w:rsid w:val="00992031"/>
    <w:rsid w:val="009A2228"/>
    <w:rsid w:val="009A33BC"/>
    <w:rsid w:val="009A36F6"/>
    <w:rsid w:val="009A44B4"/>
    <w:rsid w:val="009A4B5E"/>
    <w:rsid w:val="009A4BE9"/>
    <w:rsid w:val="009A5FA5"/>
    <w:rsid w:val="009B200D"/>
    <w:rsid w:val="009B2697"/>
    <w:rsid w:val="009B26C6"/>
    <w:rsid w:val="009B4787"/>
    <w:rsid w:val="009B7362"/>
    <w:rsid w:val="009C08E5"/>
    <w:rsid w:val="009C1354"/>
    <w:rsid w:val="009C2F2E"/>
    <w:rsid w:val="009C4BAB"/>
    <w:rsid w:val="009C68E6"/>
    <w:rsid w:val="009C721D"/>
    <w:rsid w:val="009D6710"/>
    <w:rsid w:val="009D705A"/>
    <w:rsid w:val="009D72E1"/>
    <w:rsid w:val="009E136F"/>
    <w:rsid w:val="009E41C9"/>
    <w:rsid w:val="009E46A1"/>
    <w:rsid w:val="009E62B3"/>
    <w:rsid w:val="009F0103"/>
    <w:rsid w:val="009F0354"/>
    <w:rsid w:val="009F26C1"/>
    <w:rsid w:val="009F5646"/>
    <w:rsid w:val="009F602E"/>
    <w:rsid w:val="009F645C"/>
    <w:rsid w:val="009F65C6"/>
    <w:rsid w:val="009F6B1A"/>
    <w:rsid w:val="009F6D58"/>
    <w:rsid w:val="009F797D"/>
    <w:rsid w:val="00A00479"/>
    <w:rsid w:val="00A01467"/>
    <w:rsid w:val="00A02DD4"/>
    <w:rsid w:val="00A036E7"/>
    <w:rsid w:val="00A04B80"/>
    <w:rsid w:val="00A04DE7"/>
    <w:rsid w:val="00A051B4"/>
    <w:rsid w:val="00A0626B"/>
    <w:rsid w:val="00A110BF"/>
    <w:rsid w:val="00A120E3"/>
    <w:rsid w:val="00A131CF"/>
    <w:rsid w:val="00A15392"/>
    <w:rsid w:val="00A154C7"/>
    <w:rsid w:val="00A20843"/>
    <w:rsid w:val="00A208FC"/>
    <w:rsid w:val="00A227E3"/>
    <w:rsid w:val="00A2492F"/>
    <w:rsid w:val="00A2675E"/>
    <w:rsid w:val="00A278CD"/>
    <w:rsid w:val="00A3011F"/>
    <w:rsid w:val="00A303B3"/>
    <w:rsid w:val="00A3044B"/>
    <w:rsid w:val="00A30B47"/>
    <w:rsid w:val="00A312A1"/>
    <w:rsid w:val="00A336C5"/>
    <w:rsid w:val="00A346F6"/>
    <w:rsid w:val="00A35218"/>
    <w:rsid w:val="00A3521C"/>
    <w:rsid w:val="00A352E7"/>
    <w:rsid w:val="00A355EE"/>
    <w:rsid w:val="00A3710F"/>
    <w:rsid w:val="00A371F1"/>
    <w:rsid w:val="00A37876"/>
    <w:rsid w:val="00A37CAE"/>
    <w:rsid w:val="00A37D77"/>
    <w:rsid w:val="00A37F7A"/>
    <w:rsid w:val="00A4019F"/>
    <w:rsid w:val="00A4045D"/>
    <w:rsid w:val="00A406C7"/>
    <w:rsid w:val="00A41869"/>
    <w:rsid w:val="00A439D0"/>
    <w:rsid w:val="00A44801"/>
    <w:rsid w:val="00A44989"/>
    <w:rsid w:val="00A44C78"/>
    <w:rsid w:val="00A45FB5"/>
    <w:rsid w:val="00A5066D"/>
    <w:rsid w:val="00A508CC"/>
    <w:rsid w:val="00A514D6"/>
    <w:rsid w:val="00A51953"/>
    <w:rsid w:val="00A5521C"/>
    <w:rsid w:val="00A55293"/>
    <w:rsid w:val="00A55393"/>
    <w:rsid w:val="00A57931"/>
    <w:rsid w:val="00A57A8B"/>
    <w:rsid w:val="00A62F81"/>
    <w:rsid w:val="00A64B3F"/>
    <w:rsid w:val="00A64C13"/>
    <w:rsid w:val="00A70230"/>
    <w:rsid w:val="00A72563"/>
    <w:rsid w:val="00A73D9C"/>
    <w:rsid w:val="00A7520E"/>
    <w:rsid w:val="00A75E12"/>
    <w:rsid w:val="00A77A76"/>
    <w:rsid w:val="00A801DF"/>
    <w:rsid w:val="00A806CF"/>
    <w:rsid w:val="00A808A0"/>
    <w:rsid w:val="00A824BF"/>
    <w:rsid w:val="00A82961"/>
    <w:rsid w:val="00A83614"/>
    <w:rsid w:val="00A841B7"/>
    <w:rsid w:val="00A8726B"/>
    <w:rsid w:val="00A87B1B"/>
    <w:rsid w:val="00A909E8"/>
    <w:rsid w:val="00A90C56"/>
    <w:rsid w:val="00A93FD2"/>
    <w:rsid w:val="00A94D52"/>
    <w:rsid w:val="00AA0FF4"/>
    <w:rsid w:val="00AA2088"/>
    <w:rsid w:val="00AA2E4B"/>
    <w:rsid w:val="00AA37ED"/>
    <w:rsid w:val="00AA460D"/>
    <w:rsid w:val="00AA47C2"/>
    <w:rsid w:val="00AA5534"/>
    <w:rsid w:val="00AA7809"/>
    <w:rsid w:val="00AA7DC6"/>
    <w:rsid w:val="00AB0260"/>
    <w:rsid w:val="00AB1319"/>
    <w:rsid w:val="00AB1705"/>
    <w:rsid w:val="00AB1D93"/>
    <w:rsid w:val="00AB3E5C"/>
    <w:rsid w:val="00AB5362"/>
    <w:rsid w:val="00AC0595"/>
    <w:rsid w:val="00AC06E5"/>
    <w:rsid w:val="00AC17C6"/>
    <w:rsid w:val="00AC21DE"/>
    <w:rsid w:val="00AC23B8"/>
    <w:rsid w:val="00AC2BBF"/>
    <w:rsid w:val="00AC2D44"/>
    <w:rsid w:val="00AC34D8"/>
    <w:rsid w:val="00AC38B6"/>
    <w:rsid w:val="00AC4966"/>
    <w:rsid w:val="00AC62F6"/>
    <w:rsid w:val="00AC653C"/>
    <w:rsid w:val="00AC7283"/>
    <w:rsid w:val="00AD0B92"/>
    <w:rsid w:val="00AD0BAE"/>
    <w:rsid w:val="00AD0D71"/>
    <w:rsid w:val="00AD1ACF"/>
    <w:rsid w:val="00AD414D"/>
    <w:rsid w:val="00AD426E"/>
    <w:rsid w:val="00AD4E02"/>
    <w:rsid w:val="00AD56FC"/>
    <w:rsid w:val="00AD6BC1"/>
    <w:rsid w:val="00AE1DF4"/>
    <w:rsid w:val="00AE2F20"/>
    <w:rsid w:val="00AE30E4"/>
    <w:rsid w:val="00AE464A"/>
    <w:rsid w:val="00AE690E"/>
    <w:rsid w:val="00AF0F62"/>
    <w:rsid w:val="00AF1485"/>
    <w:rsid w:val="00AF2D2C"/>
    <w:rsid w:val="00AF3E08"/>
    <w:rsid w:val="00AF4A53"/>
    <w:rsid w:val="00AF62B2"/>
    <w:rsid w:val="00AF73CC"/>
    <w:rsid w:val="00B00112"/>
    <w:rsid w:val="00B01362"/>
    <w:rsid w:val="00B029AA"/>
    <w:rsid w:val="00B031B6"/>
    <w:rsid w:val="00B1032B"/>
    <w:rsid w:val="00B1224A"/>
    <w:rsid w:val="00B1267D"/>
    <w:rsid w:val="00B12BC1"/>
    <w:rsid w:val="00B134A6"/>
    <w:rsid w:val="00B15520"/>
    <w:rsid w:val="00B16A58"/>
    <w:rsid w:val="00B174FE"/>
    <w:rsid w:val="00B20CF0"/>
    <w:rsid w:val="00B21CDE"/>
    <w:rsid w:val="00B24560"/>
    <w:rsid w:val="00B24B13"/>
    <w:rsid w:val="00B27B68"/>
    <w:rsid w:val="00B30A48"/>
    <w:rsid w:val="00B30A69"/>
    <w:rsid w:val="00B320F6"/>
    <w:rsid w:val="00B33D0B"/>
    <w:rsid w:val="00B34204"/>
    <w:rsid w:val="00B348C3"/>
    <w:rsid w:val="00B34FC9"/>
    <w:rsid w:val="00B35ACB"/>
    <w:rsid w:val="00B4006D"/>
    <w:rsid w:val="00B409FD"/>
    <w:rsid w:val="00B4194A"/>
    <w:rsid w:val="00B4248F"/>
    <w:rsid w:val="00B42593"/>
    <w:rsid w:val="00B42758"/>
    <w:rsid w:val="00B4385D"/>
    <w:rsid w:val="00B438C3"/>
    <w:rsid w:val="00B43ADB"/>
    <w:rsid w:val="00B43EFD"/>
    <w:rsid w:val="00B46D60"/>
    <w:rsid w:val="00B505E6"/>
    <w:rsid w:val="00B50F25"/>
    <w:rsid w:val="00B51190"/>
    <w:rsid w:val="00B550A6"/>
    <w:rsid w:val="00B550C3"/>
    <w:rsid w:val="00B56D8A"/>
    <w:rsid w:val="00B60B37"/>
    <w:rsid w:val="00B61F64"/>
    <w:rsid w:val="00B63567"/>
    <w:rsid w:val="00B641B3"/>
    <w:rsid w:val="00B64BC9"/>
    <w:rsid w:val="00B65FDD"/>
    <w:rsid w:val="00B66BD7"/>
    <w:rsid w:val="00B70347"/>
    <w:rsid w:val="00B7097E"/>
    <w:rsid w:val="00B73BC6"/>
    <w:rsid w:val="00B756A6"/>
    <w:rsid w:val="00B77082"/>
    <w:rsid w:val="00B80A54"/>
    <w:rsid w:val="00B832CF"/>
    <w:rsid w:val="00B83F88"/>
    <w:rsid w:val="00B84350"/>
    <w:rsid w:val="00B851B4"/>
    <w:rsid w:val="00B8608E"/>
    <w:rsid w:val="00B86D6F"/>
    <w:rsid w:val="00B873A8"/>
    <w:rsid w:val="00B928E7"/>
    <w:rsid w:val="00B92B15"/>
    <w:rsid w:val="00B92BC7"/>
    <w:rsid w:val="00B93A95"/>
    <w:rsid w:val="00B93EEB"/>
    <w:rsid w:val="00B942F2"/>
    <w:rsid w:val="00B95077"/>
    <w:rsid w:val="00B952DE"/>
    <w:rsid w:val="00B95ECD"/>
    <w:rsid w:val="00B96599"/>
    <w:rsid w:val="00BA0475"/>
    <w:rsid w:val="00BA4534"/>
    <w:rsid w:val="00BA4EBE"/>
    <w:rsid w:val="00BA51BF"/>
    <w:rsid w:val="00BA7CD8"/>
    <w:rsid w:val="00BB0530"/>
    <w:rsid w:val="00BB06B7"/>
    <w:rsid w:val="00BB3FCE"/>
    <w:rsid w:val="00BB591A"/>
    <w:rsid w:val="00BB5DB6"/>
    <w:rsid w:val="00BB5FA4"/>
    <w:rsid w:val="00BB63AD"/>
    <w:rsid w:val="00BB6767"/>
    <w:rsid w:val="00BB7252"/>
    <w:rsid w:val="00BB79D1"/>
    <w:rsid w:val="00BC14F0"/>
    <w:rsid w:val="00BC4227"/>
    <w:rsid w:val="00BC71D3"/>
    <w:rsid w:val="00BD0048"/>
    <w:rsid w:val="00BD093D"/>
    <w:rsid w:val="00BD0BAA"/>
    <w:rsid w:val="00BD0C7E"/>
    <w:rsid w:val="00BD1C61"/>
    <w:rsid w:val="00BD1EC4"/>
    <w:rsid w:val="00BD2484"/>
    <w:rsid w:val="00BD2537"/>
    <w:rsid w:val="00BD3A02"/>
    <w:rsid w:val="00BD3D10"/>
    <w:rsid w:val="00BD6C28"/>
    <w:rsid w:val="00BE03CE"/>
    <w:rsid w:val="00BE13BE"/>
    <w:rsid w:val="00BE382F"/>
    <w:rsid w:val="00BE57D3"/>
    <w:rsid w:val="00BE6FE4"/>
    <w:rsid w:val="00BE79CA"/>
    <w:rsid w:val="00BE7BDA"/>
    <w:rsid w:val="00BE7E44"/>
    <w:rsid w:val="00BF0201"/>
    <w:rsid w:val="00BF1B80"/>
    <w:rsid w:val="00BF33C4"/>
    <w:rsid w:val="00BF38A4"/>
    <w:rsid w:val="00BF5BD8"/>
    <w:rsid w:val="00BF62A5"/>
    <w:rsid w:val="00BF6B3B"/>
    <w:rsid w:val="00C008A3"/>
    <w:rsid w:val="00C00B92"/>
    <w:rsid w:val="00C0255F"/>
    <w:rsid w:val="00C04D86"/>
    <w:rsid w:val="00C05016"/>
    <w:rsid w:val="00C05B76"/>
    <w:rsid w:val="00C06918"/>
    <w:rsid w:val="00C07104"/>
    <w:rsid w:val="00C0779B"/>
    <w:rsid w:val="00C10378"/>
    <w:rsid w:val="00C103EC"/>
    <w:rsid w:val="00C10B6D"/>
    <w:rsid w:val="00C11F2C"/>
    <w:rsid w:val="00C126A7"/>
    <w:rsid w:val="00C14B18"/>
    <w:rsid w:val="00C15691"/>
    <w:rsid w:val="00C20908"/>
    <w:rsid w:val="00C21520"/>
    <w:rsid w:val="00C22403"/>
    <w:rsid w:val="00C22D99"/>
    <w:rsid w:val="00C24094"/>
    <w:rsid w:val="00C24E72"/>
    <w:rsid w:val="00C24F13"/>
    <w:rsid w:val="00C2536D"/>
    <w:rsid w:val="00C25DEA"/>
    <w:rsid w:val="00C3008E"/>
    <w:rsid w:val="00C3048A"/>
    <w:rsid w:val="00C32764"/>
    <w:rsid w:val="00C3405B"/>
    <w:rsid w:val="00C3480B"/>
    <w:rsid w:val="00C35A60"/>
    <w:rsid w:val="00C3656A"/>
    <w:rsid w:val="00C36BA5"/>
    <w:rsid w:val="00C401CF"/>
    <w:rsid w:val="00C41505"/>
    <w:rsid w:val="00C41B05"/>
    <w:rsid w:val="00C4206E"/>
    <w:rsid w:val="00C42C78"/>
    <w:rsid w:val="00C43AF1"/>
    <w:rsid w:val="00C43FC4"/>
    <w:rsid w:val="00C44C27"/>
    <w:rsid w:val="00C4603D"/>
    <w:rsid w:val="00C5107E"/>
    <w:rsid w:val="00C5149C"/>
    <w:rsid w:val="00C531BF"/>
    <w:rsid w:val="00C539C5"/>
    <w:rsid w:val="00C53B43"/>
    <w:rsid w:val="00C54710"/>
    <w:rsid w:val="00C55AF7"/>
    <w:rsid w:val="00C612ED"/>
    <w:rsid w:val="00C61C70"/>
    <w:rsid w:val="00C62E99"/>
    <w:rsid w:val="00C66500"/>
    <w:rsid w:val="00C67EF2"/>
    <w:rsid w:val="00C7068A"/>
    <w:rsid w:val="00C723F4"/>
    <w:rsid w:val="00C72C98"/>
    <w:rsid w:val="00C73A23"/>
    <w:rsid w:val="00C73B51"/>
    <w:rsid w:val="00C75253"/>
    <w:rsid w:val="00C762B6"/>
    <w:rsid w:val="00C76C74"/>
    <w:rsid w:val="00C77415"/>
    <w:rsid w:val="00C820F9"/>
    <w:rsid w:val="00C8224A"/>
    <w:rsid w:val="00C82844"/>
    <w:rsid w:val="00C83747"/>
    <w:rsid w:val="00C84281"/>
    <w:rsid w:val="00C8518F"/>
    <w:rsid w:val="00C85826"/>
    <w:rsid w:val="00C9042C"/>
    <w:rsid w:val="00C90AA3"/>
    <w:rsid w:val="00C9119B"/>
    <w:rsid w:val="00C92693"/>
    <w:rsid w:val="00C94993"/>
    <w:rsid w:val="00C95667"/>
    <w:rsid w:val="00C96A53"/>
    <w:rsid w:val="00CA0099"/>
    <w:rsid w:val="00CA0E7B"/>
    <w:rsid w:val="00CA2404"/>
    <w:rsid w:val="00CA3043"/>
    <w:rsid w:val="00CB0157"/>
    <w:rsid w:val="00CB085C"/>
    <w:rsid w:val="00CB0AD0"/>
    <w:rsid w:val="00CB0C57"/>
    <w:rsid w:val="00CB2F39"/>
    <w:rsid w:val="00CB3051"/>
    <w:rsid w:val="00CB44F8"/>
    <w:rsid w:val="00CB5A68"/>
    <w:rsid w:val="00CC1782"/>
    <w:rsid w:val="00CC2359"/>
    <w:rsid w:val="00CC2ACB"/>
    <w:rsid w:val="00CC2EE8"/>
    <w:rsid w:val="00CC3B35"/>
    <w:rsid w:val="00CC52FA"/>
    <w:rsid w:val="00CC5360"/>
    <w:rsid w:val="00CC6B08"/>
    <w:rsid w:val="00CC6E21"/>
    <w:rsid w:val="00CD043A"/>
    <w:rsid w:val="00CD3619"/>
    <w:rsid w:val="00CD5732"/>
    <w:rsid w:val="00CD5D64"/>
    <w:rsid w:val="00CD6DD4"/>
    <w:rsid w:val="00CE02B6"/>
    <w:rsid w:val="00CE2CEB"/>
    <w:rsid w:val="00CE33CE"/>
    <w:rsid w:val="00CE380C"/>
    <w:rsid w:val="00CE43C5"/>
    <w:rsid w:val="00CE6060"/>
    <w:rsid w:val="00CE66F5"/>
    <w:rsid w:val="00CE670C"/>
    <w:rsid w:val="00CE6DCC"/>
    <w:rsid w:val="00CE7387"/>
    <w:rsid w:val="00CF00AF"/>
    <w:rsid w:val="00CF1C32"/>
    <w:rsid w:val="00CF3046"/>
    <w:rsid w:val="00CF3BDA"/>
    <w:rsid w:val="00CF482E"/>
    <w:rsid w:val="00CF62D3"/>
    <w:rsid w:val="00CF6777"/>
    <w:rsid w:val="00CF7DAB"/>
    <w:rsid w:val="00D005BB"/>
    <w:rsid w:val="00D0205A"/>
    <w:rsid w:val="00D04D99"/>
    <w:rsid w:val="00D05B50"/>
    <w:rsid w:val="00D11632"/>
    <w:rsid w:val="00D11D8E"/>
    <w:rsid w:val="00D145F6"/>
    <w:rsid w:val="00D1670A"/>
    <w:rsid w:val="00D16FDA"/>
    <w:rsid w:val="00D17B60"/>
    <w:rsid w:val="00D2044C"/>
    <w:rsid w:val="00D20FB6"/>
    <w:rsid w:val="00D218E4"/>
    <w:rsid w:val="00D227EE"/>
    <w:rsid w:val="00D23B75"/>
    <w:rsid w:val="00D24A93"/>
    <w:rsid w:val="00D2719D"/>
    <w:rsid w:val="00D278FD"/>
    <w:rsid w:val="00D30FC4"/>
    <w:rsid w:val="00D32B2C"/>
    <w:rsid w:val="00D33DEE"/>
    <w:rsid w:val="00D35468"/>
    <w:rsid w:val="00D37125"/>
    <w:rsid w:val="00D3760F"/>
    <w:rsid w:val="00D40353"/>
    <w:rsid w:val="00D412BD"/>
    <w:rsid w:val="00D418E1"/>
    <w:rsid w:val="00D41C73"/>
    <w:rsid w:val="00D41E4E"/>
    <w:rsid w:val="00D423E0"/>
    <w:rsid w:val="00D42955"/>
    <w:rsid w:val="00D42E24"/>
    <w:rsid w:val="00D430BC"/>
    <w:rsid w:val="00D434BE"/>
    <w:rsid w:val="00D460DB"/>
    <w:rsid w:val="00D47063"/>
    <w:rsid w:val="00D472D5"/>
    <w:rsid w:val="00D478A5"/>
    <w:rsid w:val="00D47BF1"/>
    <w:rsid w:val="00D50846"/>
    <w:rsid w:val="00D51C89"/>
    <w:rsid w:val="00D54BEE"/>
    <w:rsid w:val="00D55150"/>
    <w:rsid w:val="00D56371"/>
    <w:rsid w:val="00D572E3"/>
    <w:rsid w:val="00D610C3"/>
    <w:rsid w:val="00D6138D"/>
    <w:rsid w:val="00D6202F"/>
    <w:rsid w:val="00D62CD7"/>
    <w:rsid w:val="00D64491"/>
    <w:rsid w:val="00D74143"/>
    <w:rsid w:val="00D74BDF"/>
    <w:rsid w:val="00D7543F"/>
    <w:rsid w:val="00D75FD8"/>
    <w:rsid w:val="00D77C52"/>
    <w:rsid w:val="00D8031A"/>
    <w:rsid w:val="00D81630"/>
    <w:rsid w:val="00D8293A"/>
    <w:rsid w:val="00D838B6"/>
    <w:rsid w:val="00D83F1C"/>
    <w:rsid w:val="00D8625F"/>
    <w:rsid w:val="00D871A7"/>
    <w:rsid w:val="00D9072C"/>
    <w:rsid w:val="00D93C9A"/>
    <w:rsid w:val="00D951D9"/>
    <w:rsid w:val="00D97C34"/>
    <w:rsid w:val="00DA0E7F"/>
    <w:rsid w:val="00DA13BF"/>
    <w:rsid w:val="00DA1EB4"/>
    <w:rsid w:val="00DA2C53"/>
    <w:rsid w:val="00DA31E1"/>
    <w:rsid w:val="00DA59BA"/>
    <w:rsid w:val="00DA5CCF"/>
    <w:rsid w:val="00DA6569"/>
    <w:rsid w:val="00DB00BE"/>
    <w:rsid w:val="00DB22EC"/>
    <w:rsid w:val="00DB282C"/>
    <w:rsid w:val="00DB4B8D"/>
    <w:rsid w:val="00DB57A4"/>
    <w:rsid w:val="00DB7316"/>
    <w:rsid w:val="00DC02EB"/>
    <w:rsid w:val="00DC0498"/>
    <w:rsid w:val="00DC1001"/>
    <w:rsid w:val="00DC286C"/>
    <w:rsid w:val="00DC31C7"/>
    <w:rsid w:val="00DC4DA0"/>
    <w:rsid w:val="00DC5D88"/>
    <w:rsid w:val="00DC60D9"/>
    <w:rsid w:val="00DC67AF"/>
    <w:rsid w:val="00DC68A8"/>
    <w:rsid w:val="00DC6BDF"/>
    <w:rsid w:val="00DC70FA"/>
    <w:rsid w:val="00DC719E"/>
    <w:rsid w:val="00DD0489"/>
    <w:rsid w:val="00DD316B"/>
    <w:rsid w:val="00DD47D5"/>
    <w:rsid w:val="00DD5637"/>
    <w:rsid w:val="00DD5ABF"/>
    <w:rsid w:val="00DD5CBD"/>
    <w:rsid w:val="00DD6B82"/>
    <w:rsid w:val="00DD6CD0"/>
    <w:rsid w:val="00DD79DA"/>
    <w:rsid w:val="00DE0B7B"/>
    <w:rsid w:val="00DE144A"/>
    <w:rsid w:val="00DE18EE"/>
    <w:rsid w:val="00DE21CE"/>
    <w:rsid w:val="00DE5E03"/>
    <w:rsid w:val="00DE5ED0"/>
    <w:rsid w:val="00DE7A75"/>
    <w:rsid w:val="00DF0F11"/>
    <w:rsid w:val="00DF2B2E"/>
    <w:rsid w:val="00DF5CC6"/>
    <w:rsid w:val="00DF710D"/>
    <w:rsid w:val="00E01853"/>
    <w:rsid w:val="00E036A8"/>
    <w:rsid w:val="00E0448C"/>
    <w:rsid w:val="00E05F99"/>
    <w:rsid w:val="00E11C66"/>
    <w:rsid w:val="00E143BA"/>
    <w:rsid w:val="00E15EA6"/>
    <w:rsid w:val="00E1714A"/>
    <w:rsid w:val="00E17D9D"/>
    <w:rsid w:val="00E20E5B"/>
    <w:rsid w:val="00E21BD8"/>
    <w:rsid w:val="00E23D25"/>
    <w:rsid w:val="00E26822"/>
    <w:rsid w:val="00E26B16"/>
    <w:rsid w:val="00E311F8"/>
    <w:rsid w:val="00E33178"/>
    <w:rsid w:val="00E336E0"/>
    <w:rsid w:val="00E34658"/>
    <w:rsid w:val="00E37B77"/>
    <w:rsid w:val="00E407EE"/>
    <w:rsid w:val="00E41711"/>
    <w:rsid w:val="00E41E7E"/>
    <w:rsid w:val="00E42131"/>
    <w:rsid w:val="00E44354"/>
    <w:rsid w:val="00E44452"/>
    <w:rsid w:val="00E46D97"/>
    <w:rsid w:val="00E50C7A"/>
    <w:rsid w:val="00E50C9A"/>
    <w:rsid w:val="00E512DB"/>
    <w:rsid w:val="00E53F1E"/>
    <w:rsid w:val="00E54064"/>
    <w:rsid w:val="00E5408F"/>
    <w:rsid w:val="00E55B30"/>
    <w:rsid w:val="00E5776A"/>
    <w:rsid w:val="00E600B2"/>
    <w:rsid w:val="00E60C3D"/>
    <w:rsid w:val="00E6203F"/>
    <w:rsid w:val="00E647E2"/>
    <w:rsid w:val="00E6483B"/>
    <w:rsid w:val="00E66F36"/>
    <w:rsid w:val="00E6731A"/>
    <w:rsid w:val="00E70940"/>
    <w:rsid w:val="00E719A2"/>
    <w:rsid w:val="00E7220B"/>
    <w:rsid w:val="00E72826"/>
    <w:rsid w:val="00E72EF5"/>
    <w:rsid w:val="00E756BD"/>
    <w:rsid w:val="00E75FBF"/>
    <w:rsid w:val="00E7630B"/>
    <w:rsid w:val="00E7699C"/>
    <w:rsid w:val="00E76B5A"/>
    <w:rsid w:val="00E80A0F"/>
    <w:rsid w:val="00E811D8"/>
    <w:rsid w:val="00E832BC"/>
    <w:rsid w:val="00E84C56"/>
    <w:rsid w:val="00E85682"/>
    <w:rsid w:val="00E867B9"/>
    <w:rsid w:val="00E8695F"/>
    <w:rsid w:val="00E876F7"/>
    <w:rsid w:val="00E902C7"/>
    <w:rsid w:val="00E90500"/>
    <w:rsid w:val="00E91211"/>
    <w:rsid w:val="00E92E0E"/>
    <w:rsid w:val="00E92EAB"/>
    <w:rsid w:val="00E95999"/>
    <w:rsid w:val="00E95A59"/>
    <w:rsid w:val="00E96EF5"/>
    <w:rsid w:val="00E9705A"/>
    <w:rsid w:val="00E970AA"/>
    <w:rsid w:val="00EA227B"/>
    <w:rsid w:val="00EA3D9C"/>
    <w:rsid w:val="00EA637F"/>
    <w:rsid w:val="00EA6697"/>
    <w:rsid w:val="00EB1433"/>
    <w:rsid w:val="00EB1474"/>
    <w:rsid w:val="00EB19D9"/>
    <w:rsid w:val="00EB1ADC"/>
    <w:rsid w:val="00EB26C6"/>
    <w:rsid w:val="00EB2C8B"/>
    <w:rsid w:val="00EB2DCE"/>
    <w:rsid w:val="00EB4CF2"/>
    <w:rsid w:val="00EB52E1"/>
    <w:rsid w:val="00EB6F5C"/>
    <w:rsid w:val="00EB73BD"/>
    <w:rsid w:val="00EC32D2"/>
    <w:rsid w:val="00EC3713"/>
    <w:rsid w:val="00EC3797"/>
    <w:rsid w:val="00EC3A84"/>
    <w:rsid w:val="00EC485B"/>
    <w:rsid w:val="00EC5D70"/>
    <w:rsid w:val="00EC5F78"/>
    <w:rsid w:val="00EC7C89"/>
    <w:rsid w:val="00ED0FC3"/>
    <w:rsid w:val="00ED1CDA"/>
    <w:rsid w:val="00ED345D"/>
    <w:rsid w:val="00ED4F18"/>
    <w:rsid w:val="00ED5998"/>
    <w:rsid w:val="00ED705F"/>
    <w:rsid w:val="00ED754D"/>
    <w:rsid w:val="00EE074F"/>
    <w:rsid w:val="00EE263F"/>
    <w:rsid w:val="00EE33E9"/>
    <w:rsid w:val="00EE3C8D"/>
    <w:rsid w:val="00EE4666"/>
    <w:rsid w:val="00EE4B74"/>
    <w:rsid w:val="00EE5418"/>
    <w:rsid w:val="00EE5691"/>
    <w:rsid w:val="00EE7294"/>
    <w:rsid w:val="00EE7506"/>
    <w:rsid w:val="00EF2018"/>
    <w:rsid w:val="00EF26E5"/>
    <w:rsid w:val="00EF5415"/>
    <w:rsid w:val="00EF54CC"/>
    <w:rsid w:val="00EF644D"/>
    <w:rsid w:val="00EF7E53"/>
    <w:rsid w:val="00F005E5"/>
    <w:rsid w:val="00F02A9E"/>
    <w:rsid w:val="00F02EAB"/>
    <w:rsid w:val="00F03B6A"/>
    <w:rsid w:val="00F0603E"/>
    <w:rsid w:val="00F066B8"/>
    <w:rsid w:val="00F1030A"/>
    <w:rsid w:val="00F1047C"/>
    <w:rsid w:val="00F11714"/>
    <w:rsid w:val="00F123E0"/>
    <w:rsid w:val="00F124A1"/>
    <w:rsid w:val="00F12617"/>
    <w:rsid w:val="00F1552E"/>
    <w:rsid w:val="00F17376"/>
    <w:rsid w:val="00F20F27"/>
    <w:rsid w:val="00F22040"/>
    <w:rsid w:val="00F226D6"/>
    <w:rsid w:val="00F22899"/>
    <w:rsid w:val="00F23D35"/>
    <w:rsid w:val="00F26093"/>
    <w:rsid w:val="00F2624B"/>
    <w:rsid w:val="00F2673A"/>
    <w:rsid w:val="00F26B38"/>
    <w:rsid w:val="00F27238"/>
    <w:rsid w:val="00F2778E"/>
    <w:rsid w:val="00F300FD"/>
    <w:rsid w:val="00F3197A"/>
    <w:rsid w:val="00F32730"/>
    <w:rsid w:val="00F3584C"/>
    <w:rsid w:val="00F35981"/>
    <w:rsid w:val="00F36CDC"/>
    <w:rsid w:val="00F379DC"/>
    <w:rsid w:val="00F4128B"/>
    <w:rsid w:val="00F41755"/>
    <w:rsid w:val="00F42AFD"/>
    <w:rsid w:val="00F43535"/>
    <w:rsid w:val="00F43FBE"/>
    <w:rsid w:val="00F44415"/>
    <w:rsid w:val="00F44B3E"/>
    <w:rsid w:val="00F44E3C"/>
    <w:rsid w:val="00F46AE4"/>
    <w:rsid w:val="00F46F77"/>
    <w:rsid w:val="00F530A4"/>
    <w:rsid w:val="00F552DA"/>
    <w:rsid w:val="00F5561E"/>
    <w:rsid w:val="00F558A1"/>
    <w:rsid w:val="00F55943"/>
    <w:rsid w:val="00F56298"/>
    <w:rsid w:val="00F565AE"/>
    <w:rsid w:val="00F6003C"/>
    <w:rsid w:val="00F62919"/>
    <w:rsid w:val="00F64CED"/>
    <w:rsid w:val="00F654F6"/>
    <w:rsid w:val="00F70E1C"/>
    <w:rsid w:val="00F713CC"/>
    <w:rsid w:val="00F71656"/>
    <w:rsid w:val="00F73227"/>
    <w:rsid w:val="00F74F15"/>
    <w:rsid w:val="00F7552D"/>
    <w:rsid w:val="00F75560"/>
    <w:rsid w:val="00F77A18"/>
    <w:rsid w:val="00F77FC9"/>
    <w:rsid w:val="00F80BB7"/>
    <w:rsid w:val="00F83235"/>
    <w:rsid w:val="00F84DB4"/>
    <w:rsid w:val="00F85A8A"/>
    <w:rsid w:val="00F864AA"/>
    <w:rsid w:val="00F876A8"/>
    <w:rsid w:val="00F87BC4"/>
    <w:rsid w:val="00F87F01"/>
    <w:rsid w:val="00F90308"/>
    <w:rsid w:val="00F91DCE"/>
    <w:rsid w:val="00F922E3"/>
    <w:rsid w:val="00F92527"/>
    <w:rsid w:val="00F93B7E"/>
    <w:rsid w:val="00F96D3F"/>
    <w:rsid w:val="00F975EF"/>
    <w:rsid w:val="00F97D6D"/>
    <w:rsid w:val="00FA3AE3"/>
    <w:rsid w:val="00FA4417"/>
    <w:rsid w:val="00FA6476"/>
    <w:rsid w:val="00FA66E3"/>
    <w:rsid w:val="00FB0129"/>
    <w:rsid w:val="00FB1461"/>
    <w:rsid w:val="00FB6908"/>
    <w:rsid w:val="00FB6DF3"/>
    <w:rsid w:val="00FB7458"/>
    <w:rsid w:val="00FB7BDB"/>
    <w:rsid w:val="00FC0EDE"/>
    <w:rsid w:val="00FC385B"/>
    <w:rsid w:val="00FC3CA1"/>
    <w:rsid w:val="00FC615A"/>
    <w:rsid w:val="00FC6CDA"/>
    <w:rsid w:val="00FC74F3"/>
    <w:rsid w:val="00FD1820"/>
    <w:rsid w:val="00FD2502"/>
    <w:rsid w:val="00FD2C99"/>
    <w:rsid w:val="00FD41EB"/>
    <w:rsid w:val="00FD4372"/>
    <w:rsid w:val="00FD4CC7"/>
    <w:rsid w:val="00FD5144"/>
    <w:rsid w:val="00FE19F7"/>
    <w:rsid w:val="00FE2532"/>
    <w:rsid w:val="00FE43D8"/>
    <w:rsid w:val="00FE4AF7"/>
    <w:rsid w:val="00FE6FEA"/>
    <w:rsid w:val="00FF19C2"/>
    <w:rsid w:val="00FF2342"/>
    <w:rsid w:val="00FF2543"/>
    <w:rsid w:val="00FF276A"/>
    <w:rsid w:val="00FF6312"/>
    <w:rsid w:val="00FF7185"/>
    <w:rsid w:val="00FF7446"/>
    <w:rsid w:val="03ED7B4F"/>
    <w:rsid w:val="0436DA7A"/>
    <w:rsid w:val="05FFEA2D"/>
    <w:rsid w:val="06D615D1"/>
    <w:rsid w:val="06E23C0E"/>
    <w:rsid w:val="0775C6F0"/>
    <w:rsid w:val="09B3C459"/>
    <w:rsid w:val="0CFFE25B"/>
    <w:rsid w:val="0F0B0001"/>
    <w:rsid w:val="0FC21D67"/>
    <w:rsid w:val="103A9EF2"/>
    <w:rsid w:val="12837C29"/>
    <w:rsid w:val="1340DB78"/>
    <w:rsid w:val="140C8091"/>
    <w:rsid w:val="18501A0F"/>
    <w:rsid w:val="1C8EADBE"/>
    <w:rsid w:val="1CBDDC63"/>
    <w:rsid w:val="1DB8F635"/>
    <w:rsid w:val="1ED781CB"/>
    <w:rsid w:val="1FBF8A4D"/>
    <w:rsid w:val="23E7A328"/>
    <w:rsid w:val="24D02FD2"/>
    <w:rsid w:val="258BC791"/>
    <w:rsid w:val="289CCC4E"/>
    <w:rsid w:val="29365E3B"/>
    <w:rsid w:val="2C06F131"/>
    <w:rsid w:val="321DE2E3"/>
    <w:rsid w:val="32F29EF8"/>
    <w:rsid w:val="330D331C"/>
    <w:rsid w:val="34063AAD"/>
    <w:rsid w:val="361E81D6"/>
    <w:rsid w:val="36C10093"/>
    <w:rsid w:val="383F70D6"/>
    <w:rsid w:val="3D0582B3"/>
    <w:rsid w:val="3D4ECDB3"/>
    <w:rsid w:val="3E713BD2"/>
    <w:rsid w:val="3EBF4E7D"/>
    <w:rsid w:val="4156B204"/>
    <w:rsid w:val="42416D5B"/>
    <w:rsid w:val="42C78C6F"/>
    <w:rsid w:val="44F83A6E"/>
    <w:rsid w:val="450CC7BD"/>
    <w:rsid w:val="458CE20B"/>
    <w:rsid w:val="463464BC"/>
    <w:rsid w:val="4B306DA0"/>
    <w:rsid w:val="4B37FE78"/>
    <w:rsid w:val="4B7A5988"/>
    <w:rsid w:val="4BE7989E"/>
    <w:rsid w:val="4BFC9911"/>
    <w:rsid w:val="4C379DEE"/>
    <w:rsid w:val="4D15C96F"/>
    <w:rsid w:val="4D6A2AB7"/>
    <w:rsid w:val="4D950003"/>
    <w:rsid w:val="4EE809BE"/>
    <w:rsid w:val="56A6B29C"/>
    <w:rsid w:val="58F7ED73"/>
    <w:rsid w:val="592072CB"/>
    <w:rsid w:val="595FD98D"/>
    <w:rsid w:val="5AF18E54"/>
    <w:rsid w:val="5C6C5BD7"/>
    <w:rsid w:val="5FD12931"/>
    <w:rsid w:val="6051693C"/>
    <w:rsid w:val="63F6CDBD"/>
    <w:rsid w:val="6546B92C"/>
    <w:rsid w:val="6569BC93"/>
    <w:rsid w:val="6620B4E2"/>
    <w:rsid w:val="66EDF0C0"/>
    <w:rsid w:val="68356BF6"/>
    <w:rsid w:val="686DB042"/>
    <w:rsid w:val="696468AE"/>
    <w:rsid w:val="6A2EEBDB"/>
    <w:rsid w:val="6B11C61F"/>
    <w:rsid w:val="6CD9248A"/>
    <w:rsid w:val="70FCCF11"/>
    <w:rsid w:val="72FECCFA"/>
    <w:rsid w:val="74FAE5D8"/>
    <w:rsid w:val="7674F49F"/>
    <w:rsid w:val="77EA164A"/>
    <w:rsid w:val="7884C318"/>
    <w:rsid w:val="7A62569D"/>
    <w:rsid w:val="7B6C1DB9"/>
    <w:rsid w:val="7B9D1F06"/>
    <w:rsid w:val="7F1D0C2E"/>
    <w:rsid w:val="7F998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496E5"/>
  <w15:docId w15:val="{6F5667E2-1839-4454-8ADA-C202963B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60"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C98"/>
    <w:rPr>
      <w:rFonts w:ascii="Arial" w:hAnsi="Arial"/>
      <w:spacing w:val="-2"/>
      <w:sz w:val="24"/>
    </w:rPr>
  </w:style>
  <w:style w:type="paragraph" w:styleId="Heading1">
    <w:name w:val="heading 1"/>
    <w:basedOn w:val="Normal"/>
    <w:next w:val="Normal"/>
    <w:link w:val="Heading1Char"/>
    <w:uiPriority w:val="9"/>
    <w:rsid w:val="00C72C98"/>
    <w:pPr>
      <w:spacing w:before="200" w:line="480" w:lineRule="exact"/>
      <w:outlineLvl w:val="0"/>
    </w:pPr>
    <w:rPr>
      <w:rFonts w:eastAsiaTheme="majorEastAsia" w:cstheme="majorBidi"/>
      <w:color w:val="02A4A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C72C98"/>
    <w:pPr>
      <w:spacing w:before="240" w:after="30" w:line="400" w:lineRule="exact"/>
      <w:outlineLvl w:val="1"/>
    </w:pPr>
    <w:rPr>
      <w:rFonts w:eastAsiaTheme="majorEastAsia" w:cstheme="majorBidi"/>
      <w:color w:val="02A4A6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2C98"/>
    <w:pPr>
      <w:spacing w:before="330" w:after="4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5750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F4011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86D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F4011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86D6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201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C98"/>
    <w:pPr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C98"/>
    <w:pPr>
      <w:numPr>
        <w:ilvl w:val="7"/>
        <w:numId w:val="9"/>
      </w:numPr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C98"/>
    <w:pPr>
      <w:numPr>
        <w:ilvl w:val="8"/>
        <w:numId w:val="3"/>
      </w:numPr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C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C0A"/>
  </w:style>
  <w:style w:type="paragraph" w:styleId="Footer">
    <w:name w:val="footer"/>
    <w:basedOn w:val="Normal"/>
    <w:link w:val="FooterChar"/>
    <w:uiPriority w:val="99"/>
    <w:unhideWhenUsed/>
    <w:rsid w:val="00621C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C0A"/>
  </w:style>
  <w:style w:type="paragraph" w:styleId="BalloonText">
    <w:name w:val="Balloon Text"/>
    <w:basedOn w:val="Normal"/>
    <w:link w:val="BalloonTextChar"/>
    <w:uiPriority w:val="99"/>
    <w:semiHidden/>
    <w:unhideWhenUsed/>
    <w:rsid w:val="00621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C0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21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Text">
    <w:name w:val="Footer Text"/>
    <w:basedOn w:val="Normal"/>
    <w:rsid w:val="00621C0A"/>
    <w:pPr>
      <w:tabs>
        <w:tab w:val="center" w:pos="4513"/>
        <w:tab w:val="right" w:pos="9026"/>
      </w:tabs>
      <w:spacing w:line="180" w:lineRule="exact"/>
    </w:pPr>
    <w:rPr>
      <w:spacing w:val="-4"/>
      <w:sz w:val="15"/>
    </w:rPr>
  </w:style>
  <w:style w:type="paragraph" w:customStyle="1" w:styleId="ZeroLead">
    <w:name w:val="Zero Lead"/>
    <w:basedOn w:val="Footer"/>
    <w:rsid w:val="00621C0A"/>
    <w:pPr>
      <w:spacing w:line="20" w:lineRule="exact"/>
    </w:pPr>
    <w:rPr>
      <w:spacing w:val="-4"/>
      <w:sz w:val="2"/>
    </w:rPr>
  </w:style>
  <w:style w:type="paragraph" w:customStyle="1" w:styleId="CompanyInformation">
    <w:name w:val="Company Information"/>
    <w:basedOn w:val="Footer"/>
    <w:rsid w:val="00621C0A"/>
    <w:pPr>
      <w:spacing w:line="140" w:lineRule="exact"/>
    </w:pPr>
    <w:rPr>
      <w:sz w:val="12"/>
    </w:rPr>
  </w:style>
  <w:style w:type="paragraph" w:styleId="NoSpacing">
    <w:name w:val="No Spacing"/>
    <w:uiPriority w:val="1"/>
    <w:rsid w:val="00DC4DA0"/>
    <w:pPr>
      <w:spacing w:after="0" w:line="240" w:lineRule="auto"/>
    </w:pPr>
    <w:rPr>
      <w:rFonts w:ascii="Arial" w:hAnsi="Arial"/>
      <w:color w:val="000000" w:themeColor="text1"/>
      <w:sz w:val="24"/>
    </w:rPr>
  </w:style>
  <w:style w:type="paragraph" w:customStyle="1" w:styleId="Picture">
    <w:name w:val="Picture"/>
    <w:basedOn w:val="Normal"/>
    <w:rsid w:val="00C72C98"/>
    <w:pPr>
      <w:spacing w:after="0" w:line="240" w:lineRule="auto"/>
    </w:pPr>
    <w:rPr>
      <w:noProof/>
    </w:rPr>
  </w:style>
  <w:style w:type="paragraph" w:customStyle="1" w:styleId="AHEReportTitle">
    <w:name w:val="AHE Report Title"/>
    <w:basedOn w:val="Normal"/>
    <w:rsid w:val="00C72C98"/>
    <w:pPr>
      <w:spacing w:after="0" w:line="960" w:lineRule="exact"/>
    </w:pPr>
    <w:rPr>
      <w:color w:val="02A4A6" w:themeColor="text2"/>
      <w:spacing w:val="-8"/>
      <w:sz w:val="96"/>
    </w:rPr>
  </w:style>
  <w:style w:type="paragraph" w:customStyle="1" w:styleId="ReportHeading1">
    <w:name w:val="Report Heading 1"/>
    <w:basedOn w:val="Normal"/>
    <w:qFormat/>
    <w:rsid w:val="00122672"/>
    <w:pPr>
      <w:spacing w:after="0" w:line="400" w:lineRule="exact"/>
    </w:pPr>
    <w:rPr>
      <w:b/>
      <w:color w:val="544587"/>
      <w:sz w:val="32"/>
      <w:szCs w:val="32"/>
    </w:rPr>
  </w:style>
  <w:style w:type="paragraph" w:customStyle="1" w:styleId="AHEPartnership">
    <w:name w:val="AHE Partnership"/>
    <w:basedOn w:val="Normal"/>
    <w:rsid w:val="00C72C98"/>
    <w:pPr>
      <w:spacing w:after="113" w:line="240" w:lineRule="exact"/>
    </w:pPr>
    <w:rPr>
      <w:color w:val="000000" w:themeColor="text1"/>
    </w:rPr>
  </w:style>
  <w:style w:type="paragraph" w:customStyle="1" w:styleId="AHESectionDivider">
    <w:name w:val="AHE Section Divider"/>
    <w:basedOn w:val="Normal"/>
    <w:rsid w:val="00C72C98"/>
    <w:pPr>
      <w:spacing w:line="960" w:lineRule="exact"/>
    </w:pPr>
    <w:rPr>
      <w:color w:val="FFFFFF" w:themeColor="background1"/>
      <w:sz w:val="96"/>
    </w:rPr>
  </w:style>
  <w:style w:type="paragraph" w:customStyle="1" w:styleId="AHESectionDividerBodyText">
    <w:name w:val="AHE Section Divider Body Text"/>
    <w:basedOn w:val="AHESectionDivider"/>
    <w:rsid w:val="00C72C98"/>
    <w:pPr>
      <w:spacing w:after="200" w:line="400" w:lineRule="exact"/>
    </w:pPr>
    <w:rPr>
      <w:sz w:val="32"/>
    </w:rPr>
  </w:style>
  <w:style w:type="paragraph" w:customStyle="1" w:styleId="Pull-OutQuote">
    <w:name w:val="Pull-Out Quote"/>
    <w:basedOn w:val="Normal"/>
    <w:next w:val="PullQuoteName"/>
    <w:rsid w:val="00C72C98"/>
    <w:pPr>
      <w:spacing w:after="173"/>
      <w:ind w:left="68" w:right="1106" w:hanging="68"/>
    </w:pPr>
    <w:rPr>
      <w:color w:val="544587" w:themeColor="background2"/>
      <w:szCs w:val="24"/>
    </w:rPr>
  </w:style>
  <w:style w:type="paragraph" w:customStyle="1" w:styleId="PullQuoteName">
    <w:name w:val="Pull Quote Name"/>
    <w:basedOn w:val="Pull-OutQuote"/>
    <w:rsid w:val="00C72C98"/>
    <w:pPr>
      <w:spacing w:after="40"/>
    </w:pPr>
  </w:style>
  <w:style w:type="paragraph" w:customStyle="1" w:styleId="Body">
    <w:name w:val="Body"/>
    <w:basedOn w:val="Normal"/>
    <w:uiPriority w:val="99"/>
    <w:qFormat/>
    <w:rsid w:val="00C72C98"/>
    <w:pPr>
      <w:spacing w:after="0"/>
    </w:pPr>
  </w:style>
  <w:style w:type="paragraph" w:customStyle="1" w:styleId="PullOutQuotewithRules">
    <w:name w:val="Pull Out Quote with Rules"/>
    <w:basedOn w:val="Pull-OutQuote"/>
    <w:rsid w:val="00C72C98"/>
    <w:pPr>
      <w:pBdr>
        <w:top w:val="single" w:sz="8" w:space="7" w:color="02A4A6" w:themeColor="text2"/>
      </w:pBdr>
      <w:spacing w:before="200" w:after="160"/>
      <w:ind w:right="0"/>
    </w:pPr>
    <w:rPr>
      <w:i/>
      <w:color w:val="02A4A6" w:themeColor="text2"/>
      <w:spacing w:val="-1"/>
    </w:rPr>
  </w:style>
  <w:style w:type="paragraph" w:customStyle="1" w:styleId="PullOutQuoteNamewithRule">
    <w:name w:val="Pull Out Quote Name with Rule"/>
    <w:basedOn w:val="PullQuoteName"/>
    <w:next w:val="Normal"/>
    <w:rsid w:val="00C72C98"/>
    <w:pPr>
      <w:pBdr>
        <w:bottom w:val="single" w:sz="8" w:space="11" w:color="02A4A6" w:themeColor="text2"/>
      </w:pBdr>
      <w:ind w:right="0"/>
    </w:pPr>
    <w:rPr>
      <w:color w:val="02A4A6" w:themeColor="text2"/>
    </w:rPr>
  </w:style>
  <w:style w:type="paragraph" w:customStyle="1" w:styleId="AHESubheadingstyle4">
    <w:name w:val="AHE Subheading style 4"/>
    <w:basedOn w:val="Normal"/>
    <w:rsid w:val="00C72C98"/>
    <w:pPr>
      <w:spacing w:before="160" w:after="40"/>
      <w:ind w:left="1247" w:hanging="1247"/>
    </w:pPr>
    <w:rPr>
      <w:i/>
    </w:rPr>
  </w:style>
  <w:style w:type="paragraph" w:customStyle="1" w:styleId="PullOutBoxHeading">
    <w:name w:val="Pull Out Box Heading"/>
    <w:basedOn w:val="Normal"/>
    <w:rsid w:val="00C72C98"/>
    <w:pPr>
      <w:suppressAutoHyphens/>
      <w:spacing w:after="18" w:line="400" w:lineRule="exact"/>
    </w:pPr>
    <w:rPr>
      <w:rFonts w:cs="Chalet-NewYorkNineteenSixty"/>
      <w:color w:val="02A4A6" w:themeColor="text2"/>
      <w:sz w:val="32"/>
      <w:szCs w:val="32"/>
    </w:rPr>
  </w:style>
  <w:style w:type="paragraph" w:customStyle="1" w:styleId="AHETableHeader">
    <w:name w:val="AHE Table Header"/>
    <w:basedOn w:val="Body"/>
    <w:rsid w:val="00C72C98"/>
    <w:rPr>
      <w:color w:val="FFFFFF" w:themeColor="background1"/>
    </w:rPr>
  </w:style>
  <w:style w:type="paragraph" w:customStyle="1" w:styleId="AHETableText">
    <w:name w:val="AHE Table Text"/>
    <w:basedOn w:val="Body"/>
    <w:rsid w:val="00C72C98"/>
  </w:style>
  <w:style w:type="paragraph" w:customStyle="1" w:styleId="AHEContactAddressIndent">
    <w:name w:val="AHE Contact Address Indent"/>
    <w:basedOn w:val="Normal"/>
    <w:rsid w:val="00C72C98"/>
    <w:pPr>
      <w:spacing w:after="40" w:line="360" w:lineRule="exact"/>
      <w:ind w:left="964"/>
    </w:pPr>
    <w:rPr>
      <w:noProof/>
      <w:color w:val="000000" w:themeColor="text1"/>
      <w:spacing w:val="-4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72C98"/>
    <w:rPr>
      <w:rFonts w:ascii="Arial" w:eastAsiaTheme="majorEastAsia" w:hAnsi="Arial" w:cstheme="majorBidi"/>
      <w:color w:val="02A4A6"/>
      <w:spacing w:val="-2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C98"/>
    <w:rPr>
      <w:rFonts w:ascii="Arial" w:eastAsiaTheme="majorEastAsia" w:hAnsi="Arial" w:cstheme="majorBidi"/>
      <w:color w:val="02A4A6" w:themeColor="text2"/>
      <w:spacing w:val="-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2C98"/>
    <w:rPr>
      <w:rFonts w:ascii="Arial" w:eastAsiaTheme="majorEastAsia" w:hAnsi="Arial" w:cstheme="majorBidi"/>
      <w:color w:val="000000" w:themeColor="text1"/>
      <w:spacing w:val="-2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C98"/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C98"/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C98"/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72C98"/>
    <w:pPr>
      <w:spacing w:after="113" w:line="280" w:lineRule="exact"/>
    </w:pPr>
    <w:rPr>
      <w:rFonts w:ascii="Chalet-LondonNineteenSixty" w:hAnsi="Chalet-LondonNineteenSixty"/>
      <w:spacing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2C98"/>
    <w:rPr>
      <w:rFonts w:ascii="Chalet-LondonNineteenSixty" w:hAnsi="Chalet-LondonNineteenSixty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72C98"/>
    <w:pPr>
      <w:spacing w:before="160" w:after="40"/>
    </w:pPr>
    <w:rPr>
      <w:iCs/>
      <w:color w:val="000000" w:themeColor="text1"/>
      <w:szCs w:val="24"/>
    </w:rPr>
  </w:style>
  <w:style w:type="paragraph" w:styleId="ListBullet">
    <w:name w:val="List Bullet"/>
    <w:basedOn w:val="Normal"/>
    <w:uiPriority w:val="99"/>
    <w:semiHidden/>
    <w:unhideWhenUsed/>
    <w:qFormat/>
    <w:rsid w:val="00C72C98"/>
    <w:pPr>
      <w:numPr>
        <w:numId w:val="6"/>
      </w:numPr>
      <w:spacing w:after="113"/>
    </w:pPr>
  </w:style>
  <w:style w:type="paragraph" w:styleId="ListNumber">
    <w:name w:val="List Number"/>
    <w:basedOn w:val="Normal"/>
    <w:uiPriority w:val="99"/>
    <w:semiHidden/>
    <w:unhideWhenUsed/>
    <w:qFormat/>
    <w:rsid w:val="00C72C98"/>
    <w:pPr>
      <w:numPr>
        <w:numId w:val="7"/>
      </w:numPr>
    </w:pPr>
  </w:style>
  <w:style w:type="paragraph" w:styleId="ListParagraph">
    <w:name w:val="List Paragraph"/>
    <w:aliases w:val="Report Heading 2"/>
    <w:basedOn w:val="Normal"/>
    <w:link w:val="ListParagraphChar"/>
    <w:uiPriority w:val="34"/>
    <w:qFormat/>
    <w:rsid w:val="00C72C98"/>
    <w:pPr>
      <w:contextualSpacing/>
    </w:pPr>
    <w:rPr>
      <w:b/>
    </w:rPr>
  </w:style>
  <w:style w:type="character" w:customStyle="1" w:styleId="ListParagraphChar">
    <w:name w:val="List Paragraph Char"/>
    <w:aliases w:val="Report Heading 2 Char"/>
    <w:basedOn w:val="DefaultParagraphFont"/>
    <w:link w:val="ListParagraph"/>
    <w:uiPriority w:val="34"/>
    <w:rsid w:val="00C72C98"/>
    <w:rPr>
      <w:rFonts w:ascii="Arial" w:hAnsi="Arial"/>
      <w:b/>
      <w:spacing w:val="-2"/>
      <w:sz w:val="24"/>
    </w:rPr>
  </w:style>
  <w:style w:type="paragraph" w:customStyle="1" w:styleId="NumberingHeader">
    <w:name w:val="Numbering Header"/>
    <w:basedOn w:val="Normal"/>
    <w:link w:val="NumberingHeaderChar"/>
    <w:qFormat/>
    <w:rsid w:val="00122672"/>
    <w:pPr>
      <w:numPr>
        <w:numId w:val="1"/>
      </w:numPr>
    </w:pPr>
    <w:rPr>
      <w:rFonts w:cs="Arial"/>
      <w:b/>
      <w:color w:val="02A4A6"/>
      <w:szCs w:val="32"/>
    </w:rPr>
  </w:style>
  <w:style w:type="paragraph" w:customStyle="1" w:styleId="Numberinglevel2">
    <w:name w:val="Numbering level 2"/>
    <w:basedOn w:val="ListParagraph"/>
    <w:link w:val="Numberinglevel2Char"/>
    <w:qFormat/>
    <w:rsid w:val="00887FCB"/>
    <w:pPr>
      <w:numPr>
        <w:ilvl w:val="1"/>
        <w:numId w:val="1"/>
      </w:numPr>
    </w:pPr>
    <w:rPr>
      <w:rFonts w:cs="Arial"/>
      <w:b w:val="0"/>
      <w:szCs w:val="32"/>
    </w:rPr>
  </w:style>
  <w:style w:type="character" w:customStyle="1" w:styleId="NumberingHeaderChar">
    <w:name w:val="Numbering Header Char"/>
    <w:basedOn w:val="ListParagraphChar"/>
    <w:link w:val="NumberingHeader"/>
    <w:rsid w:val="00122672"/>
    <w:rPr>
      <w:rFonts w:ascii="Arial" w:hAnsi="Arial" w:cs="Arial"/>
      <w:b/>
      <w:color w:val="02A4A6"/>
      <w:spacing w:val="-2"/>
      <w:sz w:val="24"/>
      <w:szCs w:val="32"/>
    </w:rPr>
  </w:style>
  <w:style w:type="paragraph" w:customStyle="1" w:styleId="Numberinglevel3">
    <w:name w:val="Numbering level 3"/>
    <w:basedOn w:val="Numberinglevel2"/>
    <w:link w:val="Numberinglevel3Char"/>
    <w:qFormat/>
    <w:rsid w:val="00887FCB"/>
    <w:pPr>
      <w:numPr>
        <w:ilvl w:val="2"/>
      </w:numPr>
    </w:pPr>
  </w:style>
  <w:style w:type="character" w:customStyle="1" w:styleId="Numberinglevel2Char">
    <w:name w:val="Numbering level 2 Char"/>
    <w:basedOn w:val="ListParagraphChar"/>
    <w:link w:val="Numberinglevel2"/>
    <w:rsid w:val="00887FCB"/>
    <w:rPr>
      <w:rFonts w:ascii="Arial" w:hAnsi="Arial" w:cs="Arial"/>
      <w:b w:val="0"/>
      <w:spacing w:val="-2"/>
      <w:sz w:val="24"/>
      <w:szCs w:val="32"/>
    </w:rPr>
  </w:style>
  <w:style w:type="paragraph" w:customStyle="1" w:styleId="Introlinetokeypoints">
    <w:name w:val="Intro line to key points"/>
    <w:basedOn w:val="ListParagraph"/>
    <w:link w:val="IntrolinetokeypointsChar"/>
    <w:qFormat/>
    <w:rsid w:val="00A51953"/>
    <w:pPr>
      <w:ind w:left="567"/>
    </w:pPr>
    <w:rPr>
      <w:rFonts w:cs="Arial"/>
      <w:b w:val="0"/>
      <w:i/>
      <w:szCs w:val="32"/>
    </w:rPr>
  </w:style>
  <w:style w:type="character" w:customStyle="1" w:styleId="Numberinglevel3Char">
    <w:name w:val="Numbering level 3 Char"/>
    <w:basedOn w:val="Numberinglevel2Char"/>
    <w:link w:val="Numberinglevel3"/>
    <w:rsid w:val="00887FCB"/>
    <w:rPr>
      <w:rFonts w:ascii="Arial" w:hAnsi="Arial" w:cs="Arial"/>
      <w:b w:val="0"/>
      <w:spacing w:val="-2"/>
      <w:sz w:val="24"/>
      <w:szCs w:val="32"/>
    </w:rPr>
  </w:style>
  <w:style w:type="paragraph" w:customStyle="1" w:styleId="Keypointsbullet">
    <w:name w:val="Key points bullet"/>
    <w:basedOn w:val="ListParagraph"/>
    <w:link w:val="KeypointsbulletChar"/>
    <w:qFormat/>
    <w:rsid w:val="00A51953"/>
    <w:pPr>
      <w:numPr>
        <w:numId w:val="8"/>
      </w:numPr>
    </w:pPr>
    <w:rPr>
      <w:rFonts w:cs="Arial"/>
      <w:b w:val="0"/>
      <w:i/>
      <w:szCs w:val="32"/>
    </w:rPr>
  </w:style>
  <w:style w:type="character" w:customStyle="1" w:styleId="IntrolinetokeypointsChar">
    <w:name w:val="Intro line to key points Char"/>
    <w:basedOn w:val="ListParagraphChar"/>
    <w:link w:val="Introlinetokeypoints"/>
    <w:rsid w:val="00A51953"/>
    <w:rPr>
      <w:rFonts w:ascii="Arial" w:hAnsi="Arial" w:cs="Arial"/>
      <w:b w:val="0"/>
      <w:i/>
      <w:spacing w:val="-2"/>
      <w:sz w:val="24"/>
      <w:szCs w:val="32"/>
    </w:rPr>
  </w:style>
  <w:style w:type="character" w:customStyle="1" w:styleId="KeypointsbulletChar">
    <w:name w:val="Key points bullet Char"/>
    <w:basedOn w:val="ListParagraphChar"/>
    <w:link w:val="Keypointsbullet"/>
    <w:rsid w:val="00A51953"/>
    <w:rPr>
      <w:rFonts w:ascii="Arial" w:hAnsi="Arial" w:cs="Arial"/>
      <w:b w:val="0"/>
      <w:i/>
      <w:spacing w:val="-2"/>
      <w:sz w:val="24"/>
      <w:szCs w:val="32"/>
    </w:rPr>
  </w:style>
  <w:style w:type="paragraph" w:customStyle="1" w:styleId="Bulletnormal">
    <w:name w:val="Bullet (normal)"/>
    <w:basedOn w:val="ListParagraph"/>
    <w:link w:val="BulletnormalChar"/>
    <w:qFormat/>
    <w:rsid w:val="00A51953"/>
    <w:pPr>
      <w:numPr>
        <w:numId w:val="4"/>
      </w:numPr>
      <w:ind w:left="1080"/>
      <w:contextualSpacing w:val="0"/>
    </w:pPr>
    <w:rPr>
      <w:rFonts w:cs="Arial"/>
      <w:b w:val="0"/>
    </w:rPr>
  </w:style>
  <w:style w:type="paragraph" w:customStyle="1" w:styleId="Floatingsubheading">
    <w:name w:val="Floating subheading"/>
    <w:basedOn w:val="Normal"/>
    <w:link w:val="FloatingsubheadingChar"/>
    <w:qFormat/>
    <w:rsid w:val="00887FCB"/>
    <w:pPr>
      <w:autoSpaceDE w:val="0"/>
      <w:autoSpaceDN w:val="0"/>
      <w:adjustRightInd w:val="0"/>
      <w:ind w:left="567"/>
      <w:outlineLvl w:val="5"/>
    </w:pPr>
    <w:rPr>
      <w:rFonts w:cs="Arial"/>
      <w:b/>
      <w:bCs/>
      <w:szCs w:val="23"/>
    </w:rPr>
  </w:style>
  <w:style w:type="character" w:customStyle="1" w:styleId="BulletnormalChar">
    <w:name w:val="Bullet (normal) Char"/>
    <w:basedOn w:val="ListParagraphChar"/>
    <w:link w:val="Bulletnormal"/>
    <w:rsid w:val="00A51953"/>
    <w:rPr>
      <w:rFonts w:ascii="Arial" w:hAnsi="Arial" w:cs="Arial"/>
      <w:b w:val="0"/>
      <w:spacing w:val="-2"/>
      <w:sz w:val="24"/>
    </w:rPr>
  </w:style>
  <w:style w:type="paragraph" w:customStyle="1" w:styleId="Letteredsubbullets">
    <w:name w:val="Lettered sub bullets"/>
    <w:basedOn w:val="ListParagraph"/>
    <w:link w:val="LetteredsubbulletsChar"/>
    <w:qFormat/>
    <w:rsid w:val="00A51953"/>
    <w:pPr>
      <w:numPr>
        <w:numId w:val="2"/>
      </w:numPr>
      <w:contextualSpacing w:val="0"/>
    </w:pPr>
    <w:rPr>
      <w:rFonts w:cs="Arial"/>
      <w:b w:val="0"/>
      <w:szCs w:val="23"/>
    </w:rPr>
  </w:style>
  <w:style w:type="character" w:customStyle="1" w:styleId="FloatingsubheadingChar">
    <w:name w:val="Floating subheading Char"/>
    <w:basedOn w:val="DefaultParagraphFont"/>
    <w:link w:val="Floatingsubheading"/>
    <w:rsid w:val="00887FCB"/>
    <w:rPr>
      <w:rFonts w:ascii="Arial" w:hAnsi="Arial" w:cs="Arial"/>
      <w:b/>
      <w:bCs/>
      <w:spacing w:val="-2"/>
      <w:sz w:val="24"/>
      <w:szCs w:val="23"/>
    </w:rPr>
  </w:style>
  <w:style w:type="paragraph" w:customStyle="1" w:styleId="Numberedsubbullets">
    <w:name w:val="Numbered sub bullets"/>
    <w:basedOn w:val="ListParagraph"/>
    <w:link w:val="NumberedsubbulletsChar"/>
    <w:qFormat/>
    <w:rsid w:val="00A51953"/>
    <w:pPr>
      <w:numPr>
        <w:numId w:val="10"/>
      </w:numPr>
      <w:contextualSpacing w:val="0"/>
    </w:pPr>
    <w:rPr>
      <w:rFonts w:cs="Arial"/>
      <w:b w:val="0"/>
      <w:szCs w:val="23"/>
    </w:rPr>
  </w:style>
  <w:style w:type="character" w:customStyle="1" w:styleId="LetteredsubbulletsChar">
    <w:name w:val="Lettered sub bullets Char"/>
    <w:basedOn w:val="ListParagraphChar"/>
    <w:link w:val="Letteredsubbullets"/>
    <w:rsid w:val="00A51953"/>
    <w:rPr>
      <w:rFonts w:ascii="Arial" w:hAnsi="Arial" w:cs="Arial"/>
      <w:b w:val="0"/>
      <w:spacing w:val="-2"/>
      <w:sz w:val="24"/>
      <w:szCs w:val="23"/>
    </w:rPr>
  </w:style>
  <w:style w:type="table" w:customStyle="1" w:styleId="TableGrid1">
    <w:name w:val="Table Grid1"/>
    <w:basedOn w:val="TableNormal"/>
    <w:next w:val="TableGrid"/>
    <w:uiPriority w:val="59"/>
    <w:rsid w:val="00B756A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edsubbulletsChar">
    <w:name w:val="Numbered sub bullets Char"/>
    <w:basedOn w:val="ListParagraphChar"/>
    <w:link w:val="Numberedsubbullets"/>
    <w:rsid w:val="00A51953"/>
    <w:rPr>
      <w:rFonts w:ascii="Arial" w:hAnsi="Arial" w:cs="Arial"/>
      <w:b w:val="0"/>
      <w:spacing w:val="-2"/>
      <w:sz w:val="24"/>
      <w:szCs w:val="23"/>
    </w:rPr>
  </w:style>
  <w:style w:type="paragraph" w:customStyle="1" w:styleId="Tableheader">
    <w:name w:val="Table header"/>
    <w:basedOn w:val="Normal"/>
    <w:link w:val="TableheaderChar"/>
    <w:qFormat/>
    <w:rsid w:val="00B756A6"/>
    <w:pPr>
      <w:spacing w:before="60" w:line="240" w:lineRule="auto"/>
    </w:pPr>
    <w:rPr>
      <w:rFonts w:eastAsia="Cambria" w:cs="Arial"/>
      <w:b/>
      <w:color w:val="000000"/>
      <w:spacing w:val="0"/>
      <w:szCs w:val="32"/>
      <w:lang w:val="en-US"/>
    </w:rPr>
  </w:style>
  <w:style w:type="paragraph" w:customStyle="1" w:styleId="Tabletext">
    <w:name w:val="Table text"/>
    <w:basedOn w:val="Normal"/>
    <w:link w:val="TabletextChar"/>
    <w:qFormat/>
    <w:rsid w:val="00B756A6"/>
    <w:pPr>
      <w:spacing w:before="60" w:line="240" w:lineRule="auto"/>
    </w:pPr>
    <w:rPr>
      <w:rFonts w:eastAsia="Cambria" w:cs="Arial"/>
      <w:color w:val="000000"/>
      <w:spacing w:val="0"/>
      <w:szCs w:val="32"/>
      <w:lang w:val="en-US"/>
    </w:rPr>
  </w:style>
  <w:style w:type="character" w:customStyle="1" w:styleId="TableheaderChar">
    <w:name w:val="Table header Char"/>
    <w:basedOn w:val="DefaultParagraphFont"/>
    <w:link w:val="Tableheader"/>
    <w:rsid w:val="00B756A6"/>
    <w:rPr>
      <w:rFonts w:ascii="Arial" w:eastAsia="Cambria" w:hAnsi="Arial" w:cs="Arial"/>
      <w:b/>
      <w:color w:val="000000"/>
      <w:sz w:val="24"/>
      <w:szCs w:val="32"/>
      <w:lang w:val="en-US"/>
    </w:rPr>
  </w:style>
  <w:style w:type="character" w:customStyle="1" w:styleId="TabletextChar">
    <w:name w:val="Table text Char"/>
    <w:basedOn w:val="DefaultParagraphFont"/>
    <w:link w:val="Tabletext"/>
    <w:rsid w:val="00B756A6"/>
    <w:rPr>
      <w:rFonts w:ascii="Arial" w:eastAsia="Cambria" w:hAnsi="Arial" w:cs="Arial"/>
      <w:color w:val="000000"/>
      <w:sz w:val="24"/>
      <w:szCs w:val="3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73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694"/>
    <w:rPr>
      <w:rFonts w:ascii="Arial" w:hAnsi="Arial"/>
      <w:spacing w:val="-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694"/>
    <w:rPr>
      <w:rFonts w:ascii="Arial" w:hAnsi="Arial"/>
      <w:b/>
      <w:bCs/>
      <w:spacing w:val="-2"/>
      <w:sz w:val="20"/>
      <w:szCs w:val="20"/>
    </w:rPr>
  </w:style>
  <w:style w:type="paragraph" w:customStyle="1" w:styleId="Default">
    <w:name w:val="Default"/>
    <w:rsid w:val="00833AB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3A82"/>
    <w:rPr>
      <w:color w:val="544587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3A82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A1539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E311F8"/>
    <w:rPr>
      <w:color w:val="757198" w:themeColor="followedHyperlink"/>
      <w:u w:val="single"/>
    </w:rPr>
  </w:style>
  <w:style w:type="paragraph" w:styleId="Revision">
    <w:name w:val="Revision"/>
    <w:hidden/>
    <w:uiPriority w:val="99"/>
    <w:semiHidden/>
    <w:rsid w:val="009103BB"/>
    <w:pPr>
      <w:spacing w:after="0" w:line="240" w:lineRule="auto"/>
    </w:pPr>
    <w:rPr>
      <w:rFonts w:ascii="Arial" w:hAnsi="Arial"/>
      <w:spacing w:val="-2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0027D0"/>
    <w:pPr>
      <w:spacing w:after="100"/>
    </w:pPr>
  </w:style>
  <w:style w:type="paragraph" w:styleId="BodyText">
    <w:name w:val="Body Text"/>
    <w:basedOn w:val="Normal"/>
    <w:link w:val="BodyTextChar"/>
    <w:uiPriority w:val="1"/>
    <w:qFormat/>
    <w:rsid w:val="001E195B"/>
    <w:pPr>
      <w:widowControl w:val="0"/>
      <w:spacing w:before="180" w:after="0" w:line="259" w:lineRule="auto"/>
      <w:ind w:left="221"/>
    </w:pPr>
    <w:rPr>
      <w:rFonts w:eastAsia="Arial"/>
      <w:spacing w:val="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E195B"/>
    <w:rPr>
      <w:rFonts w:ascii="Arial" w:eastAsia="Arial" w:hAnsi="Arial"/>
      <w:sz w:val="24"/>
      <w:szCs w:val="24"/>
      <w:lang w:val="en-US"/>
    </w:rPr>
  </w:style>
  <w:style w:type="paragraph" w:customStyle="1" w:styleId="FlowChart">
    <w:name w:val="Flow Chart"/>
    <w:basedOn w:val="Normal"/>
    <w:link w:val="FlowChartChar"/>
    <w:uiPriority w:val="1"/>
    <w:qFormat/>
    <w:rsid w:val="00FA3AE3"/>
    <w:pPr>
      <w:spacing w:after="0" w:line="259" w:lineRule="auto"/>
      <w:jc w:val="center"/>
    </w:pPr>
    <w:rPr>
      <w:rFonts w:eastAsia="Calibri"/>
      <w:color w:val="000000" w:themeColor="text1"/>
      <w:spacing w:val="0"/>
      <w:sz w:val="20"/>
      <w:szCs w:val="20"/>
    </w:rPr>
  </w:style>
  <w:style w:type="character" w:customStyle="1" w:styleId="FlowChartChar">
    <w:name w:val="Flow Chart Char"/>
    <w:basedOn w:val="DefaultParagraphFont"/>
    <w:link w:val="FlowChart"/>
    <w:uiPriority w:val="1"/>
    <w:rsid w:val="00FA3AE3"/>
    <w:rPr>
      <w:rFonts w:ascii="Arial" w:eastAsia="Calibri" w:hAnsi="Arial"/>
      <w:color w:val="000000" w:themeColor="tex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0F9"/>
    <w:rPr>
      <w:rFonts w:asciiTheme="majorHAnsi" w:eastAsiaTheme="majorEastAsia" w:hAnsiTheme="majorHAnsi" w:cstheme="majorBidi"/>
      <w:i/>
      <w:iCs/>
      <w:color w:val="F4011A" w:themeColor="accent1" w:themeShade="BF"/>
      <w:spacing w:val="-2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05F9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702D9F"/>
  </w:style>
  <w:style w:type="table" w:customStyle="1" w:styleId="AHETableStyle">
    <w:name w:val="AHE Table Style"/>
    <w:basedOn w:val="TableNormal"/>
    <w:uiPriority w:val="99"/>
    <w:rsid w:val="000242F0"/>
    <w:pPr>
      <w:spacing w:after="0" w:line="320" w:lineRule="exact"/>
    </w:pPr>
    <w:rPr>
      <w:sz w:val="24"/>
    </w:rPr>
    <w:tblPr>
      <w:tblBorders>
        <w:bottom w:val="single" w:sz="4" w:space="0" w:color="544587" w:themeColor="background2"/>
        <w:insideH w:val="single" w:sz="4" w:space="0" w:color="544587" w:themeColor="background2"/>
        <w:insideV w:val="single" w:sz="4" w:space="0" w:color="544587" w:themeColor="background2"/>
      </w:tblBorders>
    </w:tblPr>
    <w:tcPr>
      <w:shd w:val="clear" w:color="auto" w:fill="auto"/>
      <w:tcMar>
        <w:bottom w:w="28" w:type="dxa"/>
      </w:tcMar>
      <w:vAlign w:val="center"/>
    </w:tcPr>
    <w:tblStylePr w:type="firstRow">
      <w:pPr>
        <w:jc w:val="left"/>
      </w:pPr>
      <w:rPr>
        <w:rFonts w:ascii="Chalet-NewYorkNineteenSixty" w:hAnsi="Chalet-NewYorkNineteenSixty"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544587" w:themeFill="background2"/>
        <w:vAlign w:val="top"/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830197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830197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sid w:val="0070544E"/>
    <w:rPr>
      <w:color w:val="2B579A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B86D6F"/>
  </w:style>
  <w:style w:type="paragraph" w:styleId="BlockText">
    <w:name w:val="Block Text"/>
    <w:basedOn w:val="Normal"/>
    <w:uiPriority w:val="99"/>
    <w:semiHidden/>
    <w:unhideWhenUsed/>
    <w:rsid w:val="00B86D6F"/>
    <w:pPr>
      <w:pBdr>
        <w:top w:val="single" w:sz="2" w:space="10" w:color="FE4A5D" w:themeColor="accent1"/>
        <w:left w:val="single" w:sz="2" w:space="10" w:color="FE4A5D" w:themeColor="accent1"/>
        <w:bottom w:val="single" w:sz="2" w:space="10" w:color="FE4A5D" w:themeColor="accent1"/>
        <w:right w:val="single" w:sz="2" w:space="10" w:color="FE4A5D" w:themeColor="accent1"/>
      </w:pBdr>
      <w:ind w:left="1152" w:right="1152"/>
    </w:pPr>
    <w:rPr>
      <w:rFonts w:asciiTheme="minorHAnsi" w:eastAsiaTheme="minorEastAsia" w:hAnsiTheme="minorHAnsi"/>
      <w:i/>
      <w:iCs/>
      <w:color w:val="FE4A5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86D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86D6F"/>
    <w:rPr>
      <w:rFonts w:ascii="Arial" w:hAnsi="Arial"/>
      <w:spacing w:val="-2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86D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86D6F"/>
    <w:rPr>
      <w:rFonts w:ascii="Arial" w:hAnsi="Arial"/>
      <w:spacing w:val="-2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86D6F"/>
    <w:pPr>
      <w:widowControl/>
      <w:spacing w:before="0" w:after="60" w:line="260" w:lineRule="exact"/>
      <w:ind w:left="0" w:firstLine="360"/>
    </w:pPr>
    <w:rPr>
      <w:rFonts w:eastAsiaTheme="minorHAnsi"/>
      <w:spacing w:val="-2"/>
      <w:szCs w:val="22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86D6F"/>
    <w:rPr>
      <w:rFonts w:ascii="Arial" w:eastAsia="Arial" w:hAnsi="Arial"/>
      <w:spacing w:val="-2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86D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86D6F"/>
    <w:rPr>
      <w:rFonts w:ascii="Arial" w:hAnsi="Arial"/>
      <w:spacing w:val="-2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86D6F"/>
    <w:pPr>
      <w:spacing w:after="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86D6F"/>
    <w:rPr>
      <w:rFonts w:ascii="Arial" w:hAnsi="Arial"/>
      <w:spacing w:val="-2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86D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86D6F"/>
    <w:rPr>
      <w:rFonts w:ascii="Arial" w:hAnsi="Arial"/>
      <w:spacing w:val="-2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86D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86D6F"/>
    <w:rPr>
      <w:rFonts w:ascii="Arial" w:hAnsi="Arial"/>
      <w:spacing w:val="-2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B86D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86D6F"/>
    <w:rPr>
      <w:rFonts w:ascii="Arial" w:hAnsi="Arial"/>
      <w:spacing w:val="-2"/>
      <w:sz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86D6F"/>
  </w:style>
  <w:style w:type="character" w:customStyle="1" w:styleId="DateChar">
    <w:name w:val="Date Char"/>
    <w:basedOn w:val="DefaultParagraphFont"/>
    <w:link w:val="Date"/>
    <w:uiPriority w:val="99"/>
    <w:semiHidden/>
    <w:rsid w:val="00B86D6F"/>
    <w:rPr>
      <w:rFonts w:ascii="Arial" w:hAnsi="Arial"/>
      <w:spacing w:val="-2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86D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86D6F"/>
    <w:rPr>
      <w:rFonts w:ascii="Segoe UI" w:hAnsi="Segoe UI" w:cs="Segoe UI"/>
      <w:spacing w:val="-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86D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86D6F"/>
    <w:rPr>
      <w:rFonts w:ascii="Arial" w:hAnsi="Arial"/>
      <w:spacing w:val="-2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6D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6D6F"/>
    <w:rPr>
      <w:rFonts w:ascii="Arial" w:hAnsi="Arial"/>
      <w:spacing w:val="-2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86D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86D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D6F"/>
    <w:rPr>
      <w:rFonts w:asciiTheme="majorHAnsi" w:eastAsiaTheme="majorEastAsia" w:hAnsiTheme="majorHAnsi" w:cstheme="majorBidi"/>
      <w:color w:val="F4011A" w:themeColor="accent1" w:themeShade="BF"/>
      <w:spacing w:val="-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D6F"/>
    <w:rPr>
      <w:rFonts w:asciiTheme="majorHAnsi" w:eastAsiaTheme="majorEastAsia" w:hAnsiTheme="majorHAnsi" w:cstheme="majorBidi"/>
      <w:color w:val="A20111" w:themeColor="accent1" w:themeShade="7F"/>
      <w:spacing w:val="-2"/>
      <w:sz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86D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86D6F"/>
    <w:rPr>
      <w:rFonts w:ascii="Arial" w:hAnsi="Arial"/>
      <w:i/>
      <w:iCs/>
      <w:spacing w:val="-2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6D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6D6F"/>
    <w:rPr>
      <w:rFonts w:ascii="Consolas" w:hAnsi="Consolas"/>
      <w:spacing w:val="-2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86D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86D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B86D6F"/>
    <w:pPr>
      <w:pBdr>
        <w:top w:val="single" w:sz="4" w:space="10" w:color="FE4A5D" w:themeColor="accent1"/>
        <w:bottom w:val="single" w:sz="4" w:space="10" w:color="FE4A5D" w:themeColor="accent1"/>
      </w:pBdr>
      <w:spacing w:before="360" w:after="360"/>
      <w:ind w:left="864" w:right="864"/>
      <w:jc w:val="center"/>
    </w:pPr>
    <w:rPr>
      <w:i/>
      <w:iCs/>
      <w:color w:val="FE4A5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D6F"/>
    <w:rPr>
      <w:rFonts w:ascii="Arial" w:hAnsi="Arial"/>
      <w:i/>
      <w:iCs/>
      <w:color w:val="FE4A5D" w:themeColor="accent1"/>
      <w:spacing w:val="-2"/>
      <w:sz w:val="24"/>
    </w:rPr>
  </w:style>
  <w:style w:type="paragraph" w:styleId="List">
    <w:name w:val="List"/>
    <w:basedOn w:val="Normal"/>
    <w:uiPriority w:val="99"/>
    <w:semiHidden/>
    <w:unhideWhenUsed/>
    <w:rsid w:val="00B86D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86D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86D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86D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86D6F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B86D6F"/>
    <w:pPr>
      <w:numPr>
        <w:numId w:val="4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86D6F"/>
    <w:pPr>
      <w:numPr>
        <w:numId w:val="4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86D6F"/>
    <w:pPr>
      <w:numPr>
        <w:numId w:val="5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86D6F"/>
    <w:pPr>
      <w:numPr>
        <w:numId w:val="5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86D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86D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86D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86D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86D6F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B86D6F"/>
    <w:pPr>
      <w:numPr>
        <w:numId w:val="5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86D6F"/>
    <w:pPr>
      <w:numPr>
        <w:numId w:val="5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86D6F"/>
    <w:pPr>
      <w:numPr>
        <w:numId w:val="5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86D6F"/>
    <w:pPr>
      <w:numPr>
        <w:numId w:val="5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86D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pacing w:val="-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86D6F"/>
    <w:rPr>
      <w:rFonts w:ascii="Consolas" w:hAnsi="Consolas"/>
      <w:spacing w:val="-2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86D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86D6F"/>
    <w:rPr>
      <w:rFonts w:asciiTheme="majorHAnsi" w:eastAsiaTheme="majorEastAsia" w:hAnsiTheme="majorHAnsi" w:cstheme="majorBidi"/>
      <w:spacing w:val="-2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B86D6F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B86D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86D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86D6F"/>
    <w:rPr>
      <w:rFonts w:ascii="Arial" w:hAnsi="Arial"/>
      <w:spacing w:val="-2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86D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86D6F"/>
    <w:rPr>
      <w:rFonts w:ascii="Consolas" w:hAnsi="Consolas"/>
      <w:spacing w:val="-2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rsid w:val="00B86D6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D6F"/>
    <w:rPr>
      <w:rFonts w:ascii="Arial" w:hAnsi="Arial"/>
      <w:i/>
      <w:iCs/>
      <w:color w:val="404040" w:themeColor="text1" w:themeTint="BF"/>
      <w:spacing w:val="-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86D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86D6F"/>
    <w:rPr>
      <w:rFonts w:ascii="Arial" w:hAnsi="Arial"/>
      <w:spacing w:val="-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86D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86D6F"/>
    <w:rPr>
      <w:rFonts w:ascii="Arial" w:hAnsi="Arial"/>
      <w:spacing w:val="-2"/>
      <w:sz w:val="24"/>
    </w:rPr>
  </w:style>
  <w:style w:type="paragraph" w:styleId="Subtitle">
    <w:name w:val="Subtitle"/>
    <w:basedOn w:val="Normal"/>
    <w:next w:val="Normal"/>
    <w:link w:val="SubtitleChar"/>
    <w:uiPriority w:val="11"/>
    <w:rsid w:val="00B86D6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86D6F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86D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86D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rsid w:val="00B86D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86D6F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86D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86D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86D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86D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86D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86D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B86D6F"/>
    <w:pPr>
      <w:keepNext/>
      <w:keepLines/>
      <w:spacing w:before="240" w:after="0" w:line="260" w:lineRule="exact"/>
      <w:outlineLvl w:val="9"/>
    </w:pPr>
    <w:rPr>
      <w:rFonts w:asciiTheme="majorHAnsi" w:hAnsiTheme="majorHAnsi"/>
      <w:color w:val="F4011A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acecharter@advance-he.ac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athenaswancyprus@advance-he.ac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thena.swan@advance-he.ac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\Change%20HR\Change%20HR%20Associates%20Team%20-%20Employees%20-%20Employees\0.%20Clients\19.%20Advance%20HE\08.%20Policy,%20Procedure%20&amp;%20Guidance%20Work\1.%20Templates\Policy%20Template%20-%20MarComms%20Sty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FA0DD0B53943D799D8F3F30ECE8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94980-CD2B-422D-B737-E07AE50BF336}"/>
      </w:docPartPr>
      <w:docPartBody>
        <w:p w:rsidR="00686F6F" w:rsidRDefault="00686F6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alet-LondonNineteenSixty">
    <w:altName w:val="Arial"/>
    <w:panose1 w:val="00000000000000000000"/>
    <w:charset w:val="00"/>
    <w:family w:val="modern"/>
    <w:notTrueType/>
    <w:pitch w:val="variable"/>
    <w:sig w:usb0="00000001" w:usb1="5000004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-NewYorkNineteenSixty">
    <w:altName w:val="Cambria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6F"/>
    <w:rsid w:val="000260C3"/>
    <w:rsid w:val="000840A5"/>
    <w:rsid w:val="00085A26"/>
    <w:rsid w:val="000B478A"/>
    <w:rsid w:val="00100C62"/>
    <w:rsid w:val="00192778"/>
    <w:rsid w:val="003A3935"/>
    <w:rsid w:val="003B72F6"/>
    <w:rsid w:val="0043521A"/>
    <w:rsid w:val="0044747E"/>
    <w:rsid w:val="004F3A5E"/>
    <w:rsid w:val="0059156F"/>
    <w:rsid w:val="006163BE"/>
    <w:rsid w:val="00661862"/>
    <w:rsid w:val="00686F6F"/>
    <w:rsid w:val="00691E54"/>
    <w:rsid w:val="006A338E"/>
    <w:rsid w:val="006A6DFD"/>
    <w:rsid w:val="006C2C23"/>
    <w:rsid w:val="006D4F27"/>
    <w:rsid w:val="008769B8"/>
    <w:rsid w:val="008F447F"/>
    <w:rsid w:val="009E2B8B"/>
    <w:rsid w:val="009F65C6"/>
    <w:rsid w:val="00A35218"/>
    <w:rsid w:val="00A41869"/>
    <w:rsid w:val="00A82117"/>
    <w:rsid w:val="00B1161A"/>
    <w:rsid w:val="00B320F6"/>
    <w:rsid w:val="00B56974"/>
    <w:rsid w:val="00B85342"/>
    <w:rsid w:val="00D56C68"/>
    <w:rsid w:val="00E24D84"/>
    <w:rsid w:val="00E80FE6"/>
    <w:rsid w:val="00E92E0E"/>
    <w:rsid w:val="00E92EAB"/>
    <w:rsid w:val="00EE263F"/>
    <w:rsid w:val="00F572AA"/>
    <w:rsid w:val="00F9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dvance HE colour palette">
      <a:dk1>
        <a:sysClr val="windowText" lastClr="000000"/>
      </a:dk1>
      <a:lt1>
        <a:sysClr val="window" lastClr="FFFFFF"/>
      </a:lt1>
      <a:dk2>
        <a:srgbClr val="02A4A6"/>
      </a:dk2>
      <a:lt2>
        <a:srgbClr val="544587"/>
      </a:lt2>
      <a:accent1>
        <a:srgbClr val="FE4A5D"/>
      </a:accent1>
      <a:accent2>
        <a:srgbClr val="EA6953"/>
      </a:accent2>
      <a:accent3>
        <a:srgbClr val="F4BE49"/>
      </a:accent3>
      <a:accent4>
        <a:srgbClr val="005870"/>
      </a:accent4>
      <a:accent5>
        <a:srgbClr val="323E48"/>
      </a:accent5>
      <a:accent6>
        <a:srgbClr val="D7D2C5"/>
      </a:accent6>
      <a:hlink>
        <a:srgbClr val="544587"/>
      </a:hlink>
      <a:folHlink>
        <a:srgbClr val="757198"/>
      </a:folHlink>
    </a:clrScheme>
    <a:fontScheme name="Advance HE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D2A9AEB4C7524F910AF7BB23436F5F" ma:contentTypeVersion="19" ma:contentTypeDescription="Create a new document." ma:contentTypeScope="" ma:versionID="782fdd4fc3c4372b10f0588f40a5c887">
  <xsd:schema xmlns:xsd="http://www.w3.org/2001/XMLSchema" xmlns:xs="http://www.w3.org/2001/XMLSchema" xmlns:p="http://schemas.microsoft.com/office/2006/metadata/properties" xmlns:ns2="810d5a93-1e53-4dbd-8a5a-c56c177f5ac6" xmlns:ns3="b5579bf5-8818-4dec-9e2a-432a43f9fe04" targetNamespace="http://schemas.microsoft.com/office/2006/metadata/properties" ma:root="true" ma:fieldsID="23996c8b5586b694962cf0a4332414ed" ns2:_="" ns3:_="">
    <xsd:import namespace="810d5a93-1e53-4dbd-8a5a-c56c177f5ac6"/>
    <xsd:import namespace="b5579bf5-8818-4dec-9e2a-432a43f9f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5a93-1e53-4dbd-8a5a-c56c177f5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79bf5-8818-4dec-9e2a-432a43f9fe0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280dbe-408d-4449-bd2b-0b2a90ac8057}" ma:internalName="TaxCatchAll" ma:showField="CatchAllData" ma:web="b5579bf5-8818-4dec-9e2a-432a43f9f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d5a93-1e53-4dbd-8a5a-c56c177f5ac6">
      <Terms xmlns="http://schemas.microsoft.com/office/infopath/2007/PartnerControls"/>
    </lcf76f155ced4ddcb4097134ff3c332f>
    <TaxCatchAll xmlns="b5579bf5-8818-4dec-9e2a-432a43f9fe04" xsi:nil="true"/>
  </documentManagement>
</p:properties>
</file>

<file path=customXml/itemProps1.xml><?xml version="1.0" encoding="utf-8"?>
<ds:datastoreItem xmlns:ds="http://schemas.openxmlformats.org/officeDocument/2006/customXml" ds:itemID="{F1DE2EAA-DAF7-4CA1-8F00-131DFDAFD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753A6D-E4F7-4E98-9C92-7928BE717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d5a93-1e53-4dbd-8a5a-c56c177f5ac6"/>
    <ds:schemaRef ds:uri="b5579bf5-8818-4dec-9e2a-432a43f9f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43C83-78A3-4E20-B5DC-74BA8CA81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77633F-D23E-4810-8E15-FF4B423669EB}">
  <ds:schemaRefs>
    <ds:schemaRef ds:uri="http://schemas.microsoft.com/office/2006/metadata/properties"/>
    <ds:schemaRef ds:uri="http://schemas.microsoft.com/office/infopath/2007/PartnerControls"/>
    <ds:schemaRef ds:uri="810d5a93-1e53-4dbd-8a5a-c56c177f5ac6"/>
    <ds:schemaRef ds:uri="b5579bf5-8818-4dec-9e2a-432a43f9fe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 - MarComms Style</Template>
  <TotalTime>0</TotalTime>
  <Pages>2</Pages>
  <Words>423</Words>
  <Characters>2380</Characters>
  <Application>Microsoft Office Word</Application>
  <DocSecurity>0</DocSecurity>
  <Lines>64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Higher Education Academy</Company>
  <LinksUpToDate>false</LinksUpToDate>
  <CharactersWithSpaces>2775</CharactersWithSpaces>
  <SharedDoc>false</SharedDoc>
  <HLinks>
    <vt:vector size="150" baseType="variant">
      <vt:variant>
        <vt:i4>3866640</vt:i4>
      </vt:variant>
      <vt:variant>
        <vt:i4>114</vt:i4>
      </vt:variant>
      <vt:variant>
        <vt:i4>0</vt:i4>
      </vt:variant>
      <vt:variant>
        <vt:i4>5</vt:i4>
      </vt:variant>
      <vt:variant>
        <vt:lpwstr>mailto:racecharter@advance-he.ac.uk</vt:lpwstr>
      </vt:variant>
      <vt:variant>
        <vt:lpwstr/>
      </vt:variant>
      <vt:variant>
        <vt:i4>3866647</vt:i4>
      </vt:variant>
      <vt:variant>
        <vt:i4>111</vt:i4>
      </vt:variant>
      <vt:variant>
        <vt:i4>0</vt:i4>
      </vt:variant>
      <vt:variant>
        <vt:i4>5</vt:i4>
      </vt:variant>
      <vt:variant>
        <vt:lpwstr>mailto:athenaswancyprus@advance-he.ac.uk</vt:lpwstr>
      </vt:variant>
      <vt:variant>
        <vt:lpwstr/>
      </vt:variant>
      <vt:variant>
        <vt:i4>8257545</vt:i4>
      </vt:variant>
      <vt:variant>
        <vt:i4>108</vt:i4>
      </vt:variant>
      <vt:variant>
        <vt:i4>0</vt:i4>
      </vt:variant>
      <vt:variant>
        <vt:i4>5</vt:i4>
      </vt:variant>
      <vt:variant>
        <vt:lpwstr>mailto:athena.swan@advance-he.ac.uk</vt:lpwstr>
      </vt:variant>
      <vt:variant>
        <vt:lpwstr/>
      </vt:variant>
      <vt:variant>
        <vt:i4>7143525</vt:i4>
      </vt:variant>
      <vt:variant>
        <vt:i4>105</vt:i4>
      </vt:variant>
      <vt:variant>
        <vt:i4>0</vt:i4>
      </vt:variant>
      <vt:variant>
        <vt:i4>5</vt:i4>
      </vt:variant>
      <vt:variant>
        <vt:lpwstr>https://www.advance-he.ac.uk/knowledge-hub/advance-hes-athena-swan-ireland-guide-processes</vt:lpwstr>
      </vt:variant>
      <vt:variant>
        <vt:lpwstr/>
      </vt:variant>
      <vt:variant>
        <vt:i4>6815817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Appendix_A</vt:lpwstr>
      </vt:variant>
      <vt:variant>
        <vt:i4>2752636</vt:i4>
      </vt:variant>
      <vt:variant>
        <vt:i4>99</vt:i4>
      </vt:variant>
      <vt:variant>
        <vt:i4>0</vt:i4>
      </vt:variant>
      <vt:variant>
        <vt:i4>5</vt:i4>
      </vt:variant>
      <vt:variant>
        <vt:lpwstr>https://www.advance-he.ac.uk/advance-he-CCM-policy</vt:lpwstr>
      </vt:variant>
      <vt:variant>
        <vt:lpwstr/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_Toc212460120</vt:lpwstr>
      </vt:variant>
      <vt:variant>
        <vt:i4>1245239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_Toc212460119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_Toc212460118</vt:lpwstr>
      </vt:variant>
      <vt:variant>
        <vt:i4>1114166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_Toc212460033</vt:lpwstr>
      </vt:variant>
      <vt:variant>
        <vt:i4>1114166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_Toc212460032</vt:lpwstr>
      </vt:variant>
      <vt:variant>
        <vt:i4>1114166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_Toc212460031</vt:lpwstr>
      </vt:variant>
      <vt:variant>
        <vt:i4>1114166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_Toc212460030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_Toc212460027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_Toc212460026</vt:lpwstr>
      </vt:variant>
      <vt:variant>
        <vt:i4>1048630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_Toc212460025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_Toc212460024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_Toc212460023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_Toc212460022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_Toc212460021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_Toc212460020</vt:lpwstr>
      </vt:variant>
      <vt:variant>
        <vt:i4>1638509</vt:i4>
      </vt:variant>
      <vt:variant>
        <vt:i4>9</vt:i4>
      </vt:variant>
      <vt:variant>
        <vt:i4>0</vt:i4>
      </vt:variant>
      <vt:variant>
        <vt:i4>5</vt:i4>
      </vt:variant>
      <vt:variant>
        <vt:lpwstr>mailto:dani.glazzard@advance-he.ac.uk</vt:lpwstr>
      </vt:variant>
      <vt:variant>
        <vt:lpwstr/>
      </vt:variant>
      <vt:variant>
        <vt:i4>1638509</vt:i4>
      </vt:variant>
      <vt:variant>
        <vt:i4>6</vt:i4>
      </vt:variant>
      <vt:variant>
        <vt:i4>0</vt:i4>
      </vt:variant>
      <vt:variant>
        <vt:i4>5</vt:i4>
      </vt:variant>
      <vt:variant>
        <vt:lpwstr>mailto:dani.glazzard@advance-he.ac.uk</vt:lpwstr>
      </vt:variant>
      <vt:variant>
        <vt:lpwstr/>
      </vt:variant>
      <vt:variant>
        <vt:i4>589921</vt:i4>
      </vt:variant>
      <vt:variant>
        <vt:i4>3</vt:i4>
      </vt:variant>
      <vt:variant>
        <vt:i4>0</vt:i4>
      </vt:variant>
      <vt:variant>
        <vt:i4>5</vt:i4>
      </vt:variant>
      <vt:variant>
        <vt:lpwstr>mailto:jane.iddon@advance-he.ac.uk</vt:lpwstr>
      </vt:variant>
      <vt:variant>
        <vt:lpwstr/>
      </vt:variant>
      <vt:variant>
        <vt:i4>1638509</vt:i4>
      </vt:variant>
      <vt:variant>
        <vt:i4>0</vt:i4>
      </vt:variant>
      <vt:variant>
        <vt:i4>0</vt:i4>
      </vt:variant>
      <vt:variant>
        <vt:i4>5</vt:i4>
      </vt:variant>
      <vt:variant>
        <vt:lpwstr>mailto:dani.glazzard@advance-he.ac.uk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</dc:creator>
  <cp:keywords/>
  <cp:lastModifiedBy>Jane Iddon</cp:lastModifiedBy>
  <cp:revision>22</cp:revision>
  <cp:lastPrinted>2025-12-19T08:58:00Z</cp:lastPrinted>
  <dcterms:created xsi:type="dcterms:W3CDTF">2025-11-26T11:30:00Z</dcterms:created>
  <dcterms:modified xsi:type="dcterms:W3CDTF">2025-12-22T11:48:00Z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0x0101009AD2A9AEB4C7524F910AF7BB23436F5F</vt:lpwstr>
  </property>
  <property fmtid="{D5CDD505-2E9C-101B-9397-08002B2CF9AE}" pid="3" name="MediaServiceImageTags">
    <vt:lpwstr/>
  </property>
</Properties>
</file>